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BBFC57" w14:textId="77777777" w:rsidR="007F1F6A" w:rsidRDefault="007F1F6A" w:rsidP="007F1F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PECOK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fl.1439)</w:t>
      </w:r>
    </w:p>
    <w:p w14:paraId="73CC57D7" w14:textId="77777777" w:rsidR="007F1F6A" w:rsidRDefault="007F1F6A" w:rsidP="007F1F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London.</w:t>
      </w:r>
    </w:p>
    <w:p w14:paraId="0152C2D4" w14:textId="77777777" w:rsidR="007F1F6A" w:rsidRDefault="007F1F6A" w:rsidP="007F1F6A">
      <w:pPr>
        <w:pStyle w:val="NoSpacing"/>
        <w:rPr>
          <w:rFonts w:cs="Times New Roman"/>
          <w:szCs w:val="24"/>
        </w:rPr>
      </w:pPr>
    </w:p>
    <w:p w14:paraId="5F08EBE5" w14:textId="77777777" w:rsidR="007F1F6A" w:rsidRDefault="007F1F6A" w:rsidP="007F1F6A">
      <w:pPr>
        <w:pStyle w:val="NoSpacing"/>
        <w:rPr>
          <w:rFonts w:cs="Times New Roman"/>
          <w:szCs w:val="24"/>
        </w:rPr>
      </w:pPr>
    </w:p>
    <w:p w14:paraId="744EA8D3" w14:textId="77777777" w:rsidR="007F1F6A" w:rsidRDefault="007F1F6A" w:rsidP="007F1F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Oct/Nov1439</w:t>
      </w:r>
      <w:r>
        <w:rPr>
          <w:rFonts w:cs="Times New Roman"/>
          <w:szCs w:val="24"/>
        </w:rPr>
        <w:tab/>
        <w:t>He was elected a Searcher of Wine in the East.</w:t>
      </w:r>
    </w:p>
    <w:p w14:paraId="08AF9CE5" w14:textId="77777777" w:rsidR="007F1F6A" w:rsidRDefault="007F1F6A" w:rsidP="007F1F6A">
      <w:pPr>
        <w:pStyle w:val="NoSpacing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>(“The Government of London and its relations with the Crown 1400-1450” by</w:t>
      </w:r>
    </w:p>
    <w:p w14:paraId="5422A294" w14:textId="77777777" w:rsidR="007F1F6A" w:rsidRDefault="007F1F6A" w:rsidP="007F1F6A">
      <w:pPr>
        <w:pStyle w:val="NoSpacing"/>
        <w:ind w:left="1440"/>
        <w:rPr>
          <w:rFonts w:cs="Times New Roman"/>
          <w:szCs w:val="24"/>
        </w:rPr>
      </w:pPr>
      <w:r>
        <w:rPr>
          <w:rFonts w:eastAsia="Times New Roman" w:cs="Times New Roman"/>
          <w:szCs w:val="24"/>
        </w:rPr>
        <w:t xml:space="preserve"> Caroline M. Barron: Thesis presented for the degree of Doctor of Philosophy in the University of London, January 1970 p.573)</w:t>
      </w:r>
      <w:r>
        <w:rPr>
          <w:rFonts w:cs="Times New Roman"/>
          <w:szCs w:val="24"/>
        </w:rPr>
        <w:tab/>
      </w:r>
    </w:p>
    <w:p w14:paraId="4FC3FA1B" w14:textId="77777777" w:rsidR="007F1F6A" w:rsidRDefault="007F1F6A" w:rsidP="007F1F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4 Nov.1441</w:t>
      </w:r>
      <w:r>
        <w:rPr>
          <w:rFonts w:cs="Times New Roman"/>
          <w:szCs w:val="24"/>
        </w:rPr>
        <w:tab/>
        <w:t>He was re-elected.   (ibid.)</w:t>
      </w:r>
    </w:p>
    <w:p w14:paraId="2C5EBEB1" w14:textId="77777777" w:rsidR="007F1F6A" w:rsidRDefault="007F1F6A" w:rsidP="007F1F6A">
      <w:pPr>
        <w:pStyle w:val="NoSpacing"/>
        <w:rPr>
          <w:rFonts w:cs="Times New Roman"/>
          <w:szCs w:val="24"/>
        </w:rPr>
      </w:pPr>
    </w:p>
    <w:p w14:paraId="49C660D2" w14:textId="77777777" w:rsidR="007F1F6A" w:rsidRDefault="007F1F6A" w:rsidP="007F1F6A">
      <w:pPr>
        <w:pStyle w:val="NoSpacing"/>
        <w:rPr>
          <w:rFonts w:cs="Times New Roman"/>
          <w:szCs w:val="24"/>
        </w:rPr>
      </w:pPr>
    </w:p>
    <w:p w14:paraId="5A7D2DEE" w14:textId="77777777" w:rsidR="007F1F6A" w:rsidRDefault="007F1F6A" w:rsidP="007F1F6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26 January 2024</w:t>
      </w:r>
    </w:p>
    <w:p w14:paraId="25D19E6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D772D" w14:textId="77777777" w:rsidR="007F1F6A" w:rsidRDefault="007F1F6A" w:rsidP="009139A6">
      <w:r>
        <w:separator/>
      </w:r>
    </w:p>
  </w:endnote>
  <w:endnote w:type="continuationSeparator" w:id="0">
    <w:p w14:paraId="5651975F" w14:textId="77777777" w:rsidR="007F1F6A" w:rsidRDefault="007F1F6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3E54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564B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</w:t>
    </w:r>
    <w:proofErr w:type="gramStart"/>
    <w:r w:rsidRPr="009139A6">
      <w:rPr>
        <w:rFonts w:cs="Times New Roman"/>
      </w:rPr>
      <w:t>S.Rogers</w:t>
    </w:r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40E8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2ACC4" w14:textId="77777777" w:rsidR="007F1F6A" w:rsidRDefault="007F1F6A" w:rsidP="009139A6">
      <w:r>
        <w:separator/>
      </w:r>
    </w:p>
  </w:footnote>
  <w:footnote w:type="continuationSeparator" w:id="0">
    <w:p w14:paraId="0EF2F956" w14:textId="77777777" w:rsidR="007F1F6A" w:rsidRDefault="007F1F6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E349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43F3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B3C3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F6A"/>
    <w:rsid w:val="000666E0"/>
    <w:rsid w:val="002510B7"/>
    <w:rsid w:val="005C130B"/>
    <w:rsid w:val="007F1F6A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57D7"/>
  <w15:chartTrackingRefBased/>
  <w15:docId w15:val="{02CE6EB7-1ED5-4DC3-920C-C4866E6AC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2024-01-26T20:25:00Z</dcterms:created>
  <dcterms:modified xsi:type="dcterms:W3CDTF">2024-01-26T20:25:00Z</dcterms:modified>
</cp:coreProperties>
</file>