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6F3AC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John PIERS</w:t>
      </w:r>
      <w:r>
        <w:rPr>
          <w:rFonts w:cs="Times New Roman"/>
          <w:szCs w:val="24"/>
        </w:rPr>
        <w:t xml:space="preserve">        (fl.1455)</w:t>
      </w:r>
    </w:p>
    <w:p w14:paraId="35BEF1D0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Chaplain.</w:t>
      </w:r>
    </w:p>
    <w:p w14:paraId="794F9AB7" w14:textId="77777777" w:rsidR="00AE31D4" w:rsidRDefault="00AE31D4" w:rsidP="00AE31D4">
      <w:pPr>
        <w:pStyle w:val="NoSpacing"/>
        <w:rPr>
          <w:rFonts w:cs="Times New Roman"/>
          <w:szCs w:val="24"/>
        </w:rPr>
      </w:pPr>
    </w:p>
    <w:p w14:paraId="7DEF5CBB" w14:textId="77777777" w:rsidR="00AE31D4" w:rsidRDefault="00AE31D4" w:rsidP="00AE31D4">
      <w:pPr>
        <w:pStyle w:val="NoSpacing"/>
        <w:rPr>
          <w:rFonts w:cs="Times New Roman"/>
          <w:szCs w:val="24"/>
        </w:rPr>
      </w:pPr>
    </w:p>
    <w:p w14:paraId="62C574AF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12 Mar.1455</w:t>
      </w:r>
      <w:r>
        <w:rPr>
          <w:rFonts w:cs="Times New Roman"/>
          <w:szCs w:val="24"/>
        </w:rPr>
        <w:tab/>
        <w:t xml:space="preserve">He, John Hoper, chaplain(q.v.), Walter Russhe, chaplain(q.v.), and Thomas </w:t>
      </w:r>
    </w:p>
    <w:p w14:paraId="4C1A3610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Hoke of Ludlow(q.v.) granted a tenement in Old Street, Ludlow, to</w:t>
      </w:r>
    </w:p>
    <w:p w14:paraId="2498F182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John Bromfeld of Ludlow, the elder(q.v.), and his wife, Agnes(q.v.).</w:t>
      </w:r>
    </w:p>
    <w:p w14:paraId="1A75DF12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(“Deeds of the Palmers’ Gild of Ludlow” ed. </w:t>
      </w:r>
      <w:proofErr w:type="spellStart"/>
      <w:r>
        <w:rPr>
          <w:rFonts w:cs="Times New Roman"/>
          <w:szCs w:val="24"/>
        </w:rPr>
        <w:t>M.A.Faraday</w:t>
      </w:r>
      <w:proofErr w:type="spellEnd"/>
      <w:r>
        <w:rPr>
          <w:rFonts w:cs="Times New Roman"/>
          <w:szCs w:val="24"/>
        </w:rPr>
        <w:t xml:space="preserve"> p.46)</w:t>
      </w:r>
    </w:p>
    <w:p w14:paraId="36FB7D06" w14:textId="77777777" w:rsidR="00AE31D4" w:rsidRDefault="00AE31D4" w:rsidP="00AE31D4">
      <w:pPr>
        <w:pStyle w:val="NoSpacing"/>
        <w:rPr>
          <w:rFonts w:cs="Times New Roman"/>
          <w:szCs w:val="24"/>
        </w:rPr>
      </w:pPr>
    </w:p>
    <w:p w14:paraId="68F80D98" w14:textId="77777777" w:rsidR="00AE31D4" w:rsidRDefault="00AE31D4" w:rsidP="00AE31D4">
      <w:pPr>
        <w:pStyle w:val="NoSpacing"/>
        <w:rPr>
          <w:rFonts w:cs="Times New Roman"/>
          <w:szCs w:val="24"/>
        </w:rPr>
      </w:pPr>
    </w:p>
    <w:p w14:paraId="0F2E65D3" w14:textId="77777777" w:rsidR="00AE31D4" w:rsidRDefault="00AE31D4" w:rsidP="00AE31D4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15 August 2023</w:t>
      </w:r>
    </w:p>
    <w:p w14:paraId="3B5D2188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74656" w14:textId="77777777" w:rsidR="00AE31D4" w:rsidRDefault="00AE31D4" w:rsidP="009139A6">
      <w:r>
        <w:separator/>
      </w:r>
    </w:p>
  </w:endnote>
  <w:endnote w:type="continuationSeparator" w:id="0">
    <w:p w14:paraId="08E0D56A" w14:textId="77777777" w:rsidR="00AE31D4" w:rsidRDefault="00AE31D4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78EA7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0E02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365A4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B82A6" w14:textId="77777777" w:rsidR="00AE31D4" w:rsidRDefault="00AE31D4" w:rsidP="009139A6">
      <w:r>
        <w:separator/>
      </w:r>
    </w:p>
  </w:footnote>
  <w:footnote w:type="continuationSeparator" w:id="0">
    <w:p w14:paraId="2DEF6DF9" w14:textId="77777777" w:rsidR="00AE31D4" w:rsidRDefault="00AE31D4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69810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7B91B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FB373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1D4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31D4"/>
    <w:rsid w:val="00AE65F8"/>
    <w:rsid w:val="00BA00AB"/>
    <w:rsid w:val="00C71834"/>
    <w:rsid w:val="00CB4ED9"/>
    <w:rsid w:val="00D72F1F"/>
    <w:rsid w:val="00DE227A"/>
    <w:rsid w:val="00E61DA6"/>
    <w:rsid w:val="00EB3209"/>
    <w:rsid w:val="00F06A64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F3518"/>
  <w15:chartTrackingRefBased/>
  <w15:docId w15:val="{CAE1CA77-D47D-4186-A58E-BA2500AB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52</Words>
  <Characters>296</Characters>
  <Application>Microsoft Office Word</Application>
  <DocSecurity>0</DocSecurity>
  <Lines>12</Lines>
  <Paragraphs>8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2025-10-01T20:52:00Z</dcterms:created>
  <dcterms:modified xsi:type="dcterms:W3CDTF">2025-10-01T20:53:00Z</dcterms:modified>
</cp:coreProperties>
</file>