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A5FF5F7" w14:textId="77777777" w:rsidR="00156DA3" w:rsidRDefault="00156DA3" w:rsidP="00156DA3">
      <w:pPr>
        <w:ind w:right="94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Richard PIGBOURNE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d.1446)</w:t>
      </w:r>
    </w:p>
    <w:p w14:paraId="3E6BBB81" w14:textId="77777777" w:rsidR="00156DA3" w:rsidRDefault="00156DA3" w:rsidP="00156DA3">
      <w:pPr>
        <w:ind w:right="94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of </w:t>
      </w:r>
      <w:proofErr w:type="spellStart"/>
      <w:r>
        <w:rPr>
          <w:rFonts w:ascii="Times New Roman" w:hAnsi="Times New Roman" w:cs="Times New Roman"/>
          <w:sz w:val="24"/>
          <w:szCs w:val="24"/>
        </w:rPr>
        <w:t>Scawsby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Yorkshire. </w:t>
      </w:r>
    </w:p>
    <w:p w14:paraId="4605153C" w14:textId="77777777" w:rsidR="00156DA3" w:rsidRDefault="00156DA3" w:rsidP="00156DA3">
      <w:pPr>
        <w:ind w:right="946"/>
        <w:rPr>
          <w:rFonts w:ascii="Times New Roman" w:hAnsi="Times New Roman" w:cs="Times New Roman"/>
          <w:sz w:val="24"/>
          <w:szCs w:val="24"/>
        </w:rPr>
      </w:pPr>
    </w:p>
    <w:p w14:paraId="4C0C82AD" w14:textId="77777777" w:rsidR="00156DA3" w:rsidRDefault="00156DA3" w:rsidP="00156DA3">
      <w:pPr>
        <w:ind w:right="946"/>
        <w:rPr>
          <w:rFonts w:ascii="Times New Roman" w:hAnsi="Times New Roman" w:cs="Times New Roman"/>
          <w:sz w:val="24"/>
          <w:szCs w:val="24"/>
        </w:rPr>
      </w:pPr>
    </w:p>
    <w:p w14:paraId="16FE058F" w14:textId="77777777" w:rsidR="00156DA3" w:rsidRDefault="00156DA3" w:rsidP="00156DA3">
      <w:pPr>
        <w:ind w:right="94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 Jun.</w:t>
      </w:r>
      <w:r>
        <w:rPr>
          <w:rFonts w:ascii="Times New Roman" w:hAnsi="Times New Roman" w:cs="Times New Roman"/>
          <w:sz w:val="24"/>
          <w:szCs w:val="24"/>
        </w:rPr>
        <w:tab/>
        <w:t>1446</w:t>
      </w:r>
      <w:r>
        <w:rPr>
          <w:rFonts w:ascii="Times New Roman" w:hAnsi="Times New Roman" w:cs="Times New Roman"/>
          <w:sz w:val="24"/>
          <w:szCs w:val="24"/>
        </w:rPr>
        <w:tab/>
        <w:t>He made his Will.  (W.Y.R. p.130)</w:t>
      </w:r>
    </w:p>
    <w:p w14:paraId="2A280934" w14:textId="77777777" w:rsidR="00156DA3" w:rsidRDefault="00156DA3" w:rsidP="00156DA3">
      <w:pPr>
        <w:ind w:right="94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 Aug.</w:t>
      </w:r>
      <w:r>
        <w:rPr>
          <w:rFonts w:ascii="Times New Roman" w:hAnsi="Times New Roman" w:cs="Times New Roman"/>
          <w:sz w:val="24"/>
          <w:szCs w:val="24"/>
        </w:rPr>
        <w:tab/>
        <w:t xml:space="preserve">Probate of his Will.   (ibid.) </w:t>
      </w:r>
    </w:p>
    <w:p w14:paraId="5CF5E9F4" w14:textId="77777777" w:rsidR="00156DA3" w:rsidRDefault="00156DA3" w:rsidP="00156DA3">
      <w:pPr>
        <w:ind w:right="946"/>
        <w:rPr>
          <w:rFonts w:ascii="Times New Roman" w:hAnsi="Times New Roman" w:cs="Times New Roman"/>
          <w:sz w:val="24"/>
          <w:szCs w:val="24"/>
        </w:rPr>
      </w:pPr>
    </w:p>
    <w:p w14:paraId="611D1C37" w14:textId="77777777" w:rsidR="00156DA3" w:rsidRDefault="00156DA3" w:rsidP="00156DA3">
      <w:pPr>
        <w:ind w:right="946"/>
        <w:rPr>
          <w:rFonts w:ascii="Times New Roman" w:hAnsi="Times New Roman" w:cs="Times New Roman"/>
          <w:sz w:val="24"/>
          <w:szCs w:val="24"/>
        </w:rPr>
      </w:pPr>
    </w:p>
    <w:p w14:paraId="34D05D5F" w14:textId="77777777" w:rsidR="00156DA3" w:rsidRDefault="00156DA3" w:rsidP="00156DA3">
      <w:pPr>
        <w:ind w:right="94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 March 2021</w:t>
      </w:r>
    </w:p>
    <w:p w14:paraId="50469528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08D3343" w14:textId="77777777" w:rsidR="00156DA3" w:rsidRDefault="00156DA3" w:rsidP="009139A6">
      <w:r>
        <w:separator/>
      </w:r>
    </w:p>
  </w:endnote>
  <w:endnote w:type="continuationSeparator" w:id="0">
    <w:p w14:paraId="059AB49D" w14:textId="77777777" w:rsidR="00156DA3" w:rsidRDefault="00156DA3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1E7F72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AE0E18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3B8A1A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ED50522" w14:textId="77777777" w:rsidR="00156DA3" w:rsidRDefault="00156DA3" w:rsidP="009139A6">
      <w:r>
        <w:separator/>
      </w:r>
    </w:p>
  </w:footnote>
  <w:footnote w:type="continuationSeparator" w:id="0">
    <w:p w14:paraId="71376C4C" w14:textId="77777777" w:rsidR="00156DA3" w:rsidRDefault="00156DA3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9A20C3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008067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041EC5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6DA3"/>
    <w:rsid w:val="000666E0"/>
    <w:rsid w:val="00156DA3"/>
    <w:rsid w:val="002510B7"/>
    <w:rsid w:val="005C130B"/>
    <w:rsid w:val="00826F5C"/>
    <w:rsid w:val="009139A6"/>
    <w:rsid w:val="009448BB"/>
    <w:rsid w:val="00A3176C"/>
    <w:rsid w:val="00BA00AB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7778D9"/>
  <w15:chartTrackingRefBased/>
  <w15:docId w15:val="{5BF10E89-4B66-4790-A1CD-1BE4C28767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56DA3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0</TotalTime>
  <Pages>1</Pages>
  <Words>23</Words>
  <Characters>137</Characters>
  <Application>Microsoft Office Word</Application>
  <DocSecurity>0</DocSecurity>
  <Lines>1</Lines>
  <Paragraphs>1</Paragraphs>
  <ScaleCrop>false</ScaleCrop>
  <Company/>
  <LinksUpToDate>false</LinksUpToDate>
  <CharactersWithSpaces>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2021-03-10T17:11:00Z</dcterms:created>
  <dcterms:modified xsi:type="dcterms:W3CDTF">2021-03-10T17:11:00Z</dcterms:modified>
</cp:coreProperties>
</file>