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46BA2F" w14:textId="77777777" w:rsidR="00540D00" w:rsidRDefault="00540D00" w:rsidP="00540D00">
      <w:pPr>
        <w:tabs>
          <w:tab w:val="left" w:pos="720"/>
          <w:tab w:val="left" w:pos="144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William PILE</w:t>
      </w:r>
      <w:r>
        <w:rPr>
          <w:rFonts w:ascii="Times New Roman" w:hAnsi="Times New Roman" w:cs="Times New Roman"/>
        </w:rPr>
        <w:t xml:space="preserve">  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14:paraId="74617629" w14:textId="77777777" w:rsidR="00540D00" w:rsidRDefault="00540D00" w:rsidP="00540D00">
      <w:pPr>
        <w:tabs>
          <w:tab w:val="left" w:pos="720"/>
          <w:tab w:val="left" w:pos="144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of Carleton Rode, Norfolk. Labourer.</w:t>
      </w:r>
    </w:p>
    <w:p w14:paraId="59FF01F9" w14:textId="77777777" w:rsidR="00540D00" w:rsidRDefault="00540D00" w:rsidP="00540D00">
      <w:pPr>
        <w:tabs>
          <w:tab w:val="left" w:pos="720"/>
          <w:tab w:val="left" w:pos="1440"/>
        </w:tabs>
        <w:rPr>
          <w:rFonts w:ascii="Times New Roman" w:hAnsi="Times New Roman" w:cs="Times New Roman"/>
        </w:rPr>
      </w:pPr>
    </w:p>
    <w:p w14:paraId="26FB89B2" w14:textId="77777777" w:rsidR="00540D00" w:rsidRDefault="00540D00" w:rsidP="00540D00">
      <w:pPr>
        <w:tabs>
          <w:tab w:val="left" w:pos="720"/>
          <w:tab w:val="left" w:pos="1440"/>
        </w:tabs>
        <w:rPr>
          <w:rFonts w:ascii="Times New Roman" w:hAnsi="Times New Roman" w:cs="Times New Roman"/>
        </w:rPr>
      </w:pPr>
    </w:p>
    <w:p w14:paraId="1ADE3C25" w14:textId="77777777" w:rsidR="00540D00" w:rsidRDefault="00540D00" w:rsidP="00540D00">
      <w:pPr>
        <w:tabs>
          <w:tab w:val="left" w:pos="720"/>
          <w:tab w:val="left" w:pos="144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 xml:space="preserve">Thomas </w:t>
      </w:r>
      <w:proofErr w:type="spellStart"/>
      <w:r>
        <w:rPr>
          <w:rFonts w:ascii="Times New Roman" w:hAnsi="Times New Roman" w:cs="Times New Roman"/>
        </w:rPr>
        <w:t>Plomner</w:t>
      </w:r>
      <w:proofErr w:type="spellEnd"/>
      <w:r>
        <w:rPr>
          <w:rFonts w:ascii="Times New Roman" w:hAnsi="Times New Roman" w:cs="Times New Roman"/>
        </w:rPr>
        <w:t xml:space="preserve">(q.v.) and John </w:t>
      </w:r>
      <w:proofErr w:type="spellStart"/>
      <w:r>
        <w:rPr>
          <w:rFonts w:ascii="Times New Roman" w:hAnsi="Times New Roman" w:cs="Times New Roman"/>
        </w:rPr>
        <w:t>Daundy</w:t>
      </w:r>
      <w:proofErr w:type="spellEnd"/>
      <w:r>
        <w:rPr>
          <w:rFonts w:ascii="Times New Roman" w:hAnsi="Times New Roman" w:cs="Times New Roman"/>
        </w:rPr>
        <w:t>(q.v.) brought a plaint of debt against</w:t>
      </w:r>
    </w:p>
    <w:p w14:paraId="5AB6200C" w14:textId="77777777" w:rsidR="00540D00" w:rsidRDefault="00540D00" w:rsidP="00540D00">
      <w:pPr>
        <w:tabs>
          <w:tab w:val="left" w:pos="720"/>
          <w:tab w:val="left" w:pos="144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him and Richard Pile of Carleton Rode(q.v.).</w:t>
      </w:r>
    </w:p>
    <w:p w14:paraId="17F84693" w14:textId="77777777" w:rsidR="00540D00" w:rsidRDefault="00540D00" w:rsidP="00540D00">
      <w:pPr>
        <w:tabs>
          <w:tab w:val="left" w:pos="720"/>
          <w:tab w:val="left" w:pos="144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hyperlink r:id="rId6" w:history="1">
        <w:r w:rsidRPr="008B44DB">
          <w:rPr>
            <w:rStyle w:val="Hyperlink"/>
            <w:rFonts w:ascii="Times New Roman" w:hAnsi="Times New Roman" w:cs="Times New Roman"/>
          </w:rPr>
          <w:t>http://aalt.law.uh.edu/Indices/CP40Indices/CP40no888Pl.htm</w:t>
        </w:r>
      </w:hyperlink>
      <w:r>
        <w:rPr>
          <w:rFonts w:ascii="Times New Roman" w:hAnsi="Times New Roman" w:cs="Times New Roman"/>
        </w:rPr>
        <w:t>)</w:t>
      </w:r>
    </w:p>
    <w:p w14:paraId="2AB8438E" w14:textId="77777777" w:rsidR="00540D00" w:rsidRDefault="00540D00" w:rsidP="00540D00">
      <w:pPr>
        <w:tabs>
          <w:tab w:val="left" w:pos="720"/>
          <w:tab w:val="left" w:pos="1440"/>
        </w:tabs>
        <w:rPr>
          <w:rFonts w:ascii="Times New Roman" w:hAnsi="Times New Roman" w:cs="Times New Roman"/>
        </w:rPr>
      </w:pPr>
    </w:p>
    <w:p w14:paraId="7A04635E" w14:textId="77777777" w:rsidR="00540D00" w:rsidRDefault="00540D00" w:rsidP="00540D00">
      <w:pPr>
        <w:tabs>
          <w:tab w:val="left" w:pos="720"/>
          <w:tab w:val="left" w:pos="1440"/>
        </w:tabs>
        <w:rPr>
          <w:rFonts w:ascii="Times New Roman" w:hAnsi="Times New Roman" w:cs="Times New Roman"/>
        </w:rPr>
      </w:pPr>
    </w:p>
    <w:p w14:paraId="1565039D" w14:textId="77777777" w:rsidR="00540D00" w:rsidRDefault="00540D00" w:rsidP="00540D00">
      <w:pPr>
        <w:tabs>
          <w:tab w:val="left" w:pos="720"/>
          <w:tab w:val="left" w:pos="144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 October 2018</w:t>
      </w:r>
    </w:p>
    <w:p w14:paraId="73E9167F" w14:textId="77777777" w:rsidR="006B2F86" w:rsidRPr="00E71FC3" w:rsidRDefault="00540D00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ED783E" w14:textId="77777777" w:rsidR="00540D00" w:rsidRDefault="00540D00" w:rsidP="00E71FC3">
      <w:r>
        <w:separator/>
      </w:r>
    </w:p>
  </w:endnote>
  <w:endnote w:type="continuationSeparator" w:id="0">
    <w:p w14:paraId="002A0638" w14:textId="77777777" w:rsidR="00540D00" w:rsidRDefault="00540D00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841CC6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10FE52" w14:textId="77777777" w:rsidR="00540D00" w:rsidRDefault="00540D00" w:rsidP="00E71FC3">
      <w:r>
        <w:separator/>
      </w:r>
    </w:p>
  </w:footnote>
  <w:footnote w:type="continuationSeparator" w:id="0">
    <w:p w14:paraId="1B5B7FE2" w14:textId="77777777" w:rsidR="00540D00" w:rsidRDefault="00540D00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0D00"/>
    <w:rsid w:val="001A7C09"/>
    <w:rsid w:val="00540D00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BC4EBC"/>
  <w15:chartTrackingRefBased/>
  <w15:docId w15:val="{58F41626-4089-42F2-8EE6-48E7B8D1D5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40D00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nhideWhenUsed/>
    <w:rsid w:val="00540D0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8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52</Words>
  <Characters>301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2018-11-04T19:59:00Z</dcterms:created>
  <dcterms:modified xsi:type="dcterms:W3CDTF">2018-11-04T20:00:00Z</dcterms:modified>
</cp:coreProperties>
</file>