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C4948E" w14:textId="77777777" w:rsidR="00CC1B5F" w:rsidRDefault="00CC1B5F" w:rsidP="00CC1B5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PIPPARD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fl.1407)</w:t>
      </w:r>
    </w:p>
    <w:p w14:paraId="5083D145" w14:textId="77777777" w:rsidR="00CC1B5F" w:rsidRDefault="00CC1B5F" w:rsidP="00CC1B5F">
      <w:pPr>
        <w:rPr>
          <w:rFonts w:ascii="Times New Roman" w:hAnsi="Times New Roman" w:cs="Times New Roman"/>
          <w:sz w:val="24"/>
          <w:szCs w:val="24"/>
        </w:rPr>
      </w:pPr>
    </w:p>
    <w:p w14:paraId="6C001B0E" w14:textId="77777777" w:rsidR="00CC1B5F" w:rsidRDefault="00CC1B5F" w:rsidP="00CC1B5F">
      <w:pPr>
        <w:rPr>
          <w:rFonts w:ascii="Times New Roman" w:hAnsi="Times New Roman" w:cs="Times New Roman"/>
          <w:sz w:val="24"/>
          <w:szCs w:val="24"/>
        </w:rPr>
      </w:pPr>
    </w:p>
    <w:p w14:paraId="5B1AE3DE" w14:textId="77777777" w:rsidR="00CC1B5F" w:rsidRDefault="00CC1B5F" w:rsidP="00CC1B5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7 Dec.1407</w:t>
      </w:r>
      <w:r>
        <w:rPr>
          <w:rFonts w:ascii="Times New Roman" w:hAnsi="Times New Roman" w:cs="Times New Roman"/>
          <w:sz w:val="24"/>
          <w:szCs w:val="24"/>
        </w:rPr>
        <w:tab/>
        <w:t>He was on a commission to levy and collect from all cities, boroughs and</w:t>
      </w:r>
    </w:p>
    <w:p w14:paraId="31A49830" w14:textId="77777777" w:rsidR="00CC1B5F" w:rsidRDefault="00CC1B5F" w:rsidP="00CC1B5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towns and from all secular lords of towns and other lay persons having goods</w:t>
      </w:r>
    </w:p>
    <w:p w14:paraId="126F296E" w14:textId="77777777" w:rsidR="00CC1B5F" w:rsidRDefault="00CC1B5F" w:rsidP="00CC1B5F">
      <w:pPr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and possessions and from others both great and small in Oxfordshire, excepting Oxford, </w:t>
      </w:r>
      <w:proofErr w:type="gramStart"/>
      <w:r>
        <w:rPr>
          <w:rFonts w:ascii="Times New Roman" w:hAnsi="Times New Roman" w:cs="Times New Roman"/>
          <w:sz w:val="24"/>
          <w:szCs w:val="24"/>
        </w:rPr>
        <w:t>and also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from ecclesiastical persons, taxes of the fifteenth and the tenth granted to the King at the last Parliament.</w:t>
      </w:r>
    </w:p>
    <w:p w14:paraId="4D951915" w14:textId="77777777" w:rsidR="00CC1B5F" w:rsidRDefault="00CC1B5F" w:rsidP="00CC1B5F">
      <w:pPr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(C.F.R. 1405-13 p.93)</w:t>
      </w:r>
    </w:p>
    <w:p w14:paraId="6BF01657" w14:textId="77777777" w:rsidR="00CC1B5F" w:rsidRDefault="00CC1B5F" w:rsidP="00CC1B5F">
      <w:pPr>
        <w:rPr>
          <w:rFonts w:ascii="Times New Roman" w:hAnsi="Times New Roman" w:cs="Times New Roman"/>
          <w:sz w:val="24"/>
          <w:szCs w:val="24"/>
        </w:rPr>
      </w:pPr>
    </w:p>
    <w:p w14:paraId="7495EE08" w14:textId="77777777" w:rsidR="00CC1B5F" w:rsidRDefault="00CC1B5F" w:rsidP="00CC1B5F">
      <w:pPr>
        <w:rPr>
          <w:rFonts w:ascii="Times New Roman" w:hAnsi="Times New Roman" w:cs="Times New Roman"/>
          <w:sz w:val="24"/>
          <w:szCs w:val="24"/>
        </w:rPr>
      </w:pPr>
    </w:p>
    <w:p w14:paraId="36D98E6F" w14:textId="77777777" w:rsidR="00CC1B5F" w:rsidRDefault="00CC1B5F" w:rsidP="00CC1B5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November 2021</w:t>
      </w:r>
    </w:p>
    <w:p w14:paraId="5C2005FD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FCF478" w14:textId="77777777" w:rsidR="00CC1B5F" w:rsidRDefault="00CC1B5F" w:rsidP="009139A6">
      <w:r>
        <w:separator/>
      </w:r>
    </w:p>
  </w:endnote>
  <w:endnote w:type="continuationSeparator" w:id="0">
    <w:p w14:paraId="493DF705" w14:textId="77777777" w:rsidR="00CC1B5F" w:rsidRDefault="00CC1B5F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DCFC8C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3F6CA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1966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92ABE7" w14:textId="77777777" w:rsidR="00CC1B5F" w:rsidRDefault="00CC1B5F" w:rsidP="009139A6">
      <w:r>
        <w:separator/>
      </w:r>
    </w:p>
  </w:footnote>
  <w:footnote w:type="continuationSeparator" w:id="0">
    <w:p w14:paraId="01FAE7D8" w14:textId="77777777" w:rsidR="00CC1B5F" w:rsidRDefault="00CC1B5F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21DEF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138E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2C2F1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B5F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CC1B5F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E8A3C2"/>
  <w15:chartTrackingRefBased/>
  <w15:docId w15:val="{B1DF3ECC-89BD-4349-BE0D-51C7C7294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1B5F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66</Words>
  <Characters>382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2022-07-21T20:53:00Z</dcterms:created>
  <dcterms:modified xsi:type="dcterms:W3CDTF">2022-07-21T20:53:00Z</dcterms:modified>
</cp:coreProperties>
</file>