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53BEE" w14:textId="77777777" w:rsidR="00E06108" w:rsidRDefault="00E06108" w:rsidP="00E0610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POLE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fl.1492)</w:t>
      </w:r>
    </w:p>
    <w:p w14:paraId="2B191EC3" w14:textId="77777777" w:rsidR="00E06108" w:rsidRDefault="00E06108" w:rsidP="00E0610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of </w:t>
      </w:r>
      <w:proofErr w:type="spellStart"/>
      <w:r>
        <w:rPr>
          <w:rFonts w:cs="Times New Roman"/>
          <w:szCs w:val="24"/>
        </w:rPr>
        <w:t>Hodnet</w:t>
      </w:r>
      <w:proofErr w:type="spellEnd"/>
      <w:r>
        <w:rPr>
          <w:rFonts w:cs="Times New Roman"/>
          <w:szCs w:val="24"/>
        </w:rPr>
        <w:t>, Shropshire.</w:t>
      </w:r>
    </w:p>
    <w:p w14:paraId="7DBDD7B5" w14:textId="77777777" w:rsidR="00E06108" w:rsidRDefault="00E06108" w:rsidP="00E06108">
      <w:pPr>
        <w:pStyle w:val="NoSpacing"/>
        <w:rPr>
          <w:rFonts w:cs="Times New Roman"/>
          <w:szCs w:val="24"/>
        </w:rPr>
      </w:pPr>
    </w:p>
    <w:p w14:paraId="770935C8" w14:textId="77777777" w:rsidR="00E06108" w:rsidRDefault="00E06108" w:rsidP="00E06108">
      <w:pPr>
        <w:pStyle w:val="NoSpacing"/>
        <w:rPr>
          <w:rFonts w:cs="Times New Roman"/>
          <w:szCs w:val="24"/>
        </w:rPr>
      </w:pPr>
    </w:p>
    <w:p w14:paraId="376143C0" w14:textId="77777777" w:rsidR="00E06108" w:rsidRDefault="00E06108" w:rsidP="00E0610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22 Feb.1492</w:t>
      </w:r>
      <w:r>
        <w:rPr>
          <w:rFonts w:cs="Times New Roman"/>
          <w:szCs w:val="24"/>
        </w:rPr>
        <w:tab/>
        <w:t>On the commission to collect the money granted to the King at the last</w:t>
      </w:r>
    </w:p>
    <w:p w14:paraId="2970ED99" w14:textId="77777777" w:rsidR="00E06108" w:rsidRDefault="00E06108" w:rsidP="00E0610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Parliament for the </w:t>
      </w:r>
      <w:proofErr w:type="spellStart"/>
      <w:r>
        <w:rPr>
          <w:rFonts w:cs="Times New Roman"/>
          <w:szCs w:val="24"/>
        </w:rPr>
        <w:t>defence</w:t>
      </w:r>
      <w:proofErr w:type="spellEnd"/>
      <w:r>
        <w:rPr>
          <w:rFonts w:cs="Times New Roman"/>
          <w:szCs w:val="24"/>
        </w:rPr>
        <w:t xml:space="preserve"> of the realm </w:t>
      </w:r>
      <w:proofErr w:type="gramStart"/>
      <w:r>
        <w:rPr>
          <w:rFonts w:cs="Times New Roman"/>
          <w:szCs w:val="24"/>
        </w:rPr>
        <w:t>and also</w:t>
      </w:r>
      <w:proofErr w:type="gramEnd"/>
      <w:r>
        <w:rPr>
          <w:rFonts w:cs="Times New Roman"/>
          <w:szCs w:val="24"/>
        </w:rPr>
        <w:t xml:space="preserve"> the taxes of two whole</w:t>
      </w:r>
    </w:p>
    <w:p w14:paraId="6C57E00B" w14:textId="77777777" w:rsidR="00E06108" w:rsidRDefault="00E06108" w:rsidP="00E0610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fifteenths and tenths, in Derbyshire.</w:t>
      </w:r>
    </w:p>
    <w:p w14:paraId="023B018F" w14:textId="77777777" w:rsidR="00E06108" w:rsidRDefault="00E06108" w:rsidP="00E0610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p.159)</w:t>
      </w:r>
    </w:p>
    <w:p w14:paraId="2CB76C4B" w14:textId="77777777" w:rsidR="00E06108" w:rsidRDefault="00E06108" w:rsidP="00E06108">
      <w:pPr>
        <w:pStyle w:val="NoSpacing"/>
        <w:rPr>
          <w:rFonts w:cs="Times New Roman"/>
          <w:szCs w:val="24"/>
        </w:rPr>
      </w:pPr>
    </w:p>
    <w:p w14:paraId="13C24C92" w14:textId="77777777" w:rsidR="00E06108" w:rsidRDefault="00E06108" w:rsidP="00E06108">
      <w:pPr>
        <w:pStyle w:val="NoSpacing"/>
        <w:rPr>
          <w:rFonts w:cs="Times New Roman"/>
          <w:szCs w:val="24"/>
        </w:rPr>
      </w:pPr>
    </w:p>
    <w:p w14:paraId="200046EC" w14:textId="77777777" w:rsidR="00E06108" w:rsidRDefault="00E06108" w:rsidP="00E0610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29 March 2024</w:t>
      </w:r>
    </w:p>
    <w:p w14:paraId="390178F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17842" w14:textId="77777777" w:rsidR="00E06108" w:rsidRDefault="00E06108" w:rsidP="009139A6">
      <w:r>
        <w:separator/>
      </w:r>
    </w:p>
  </w:endnote>
  <w:endnote w:type="continuationSeparator" w:id="0">
    <w:p w14:paraId="37C16D52" w14:textId="77777777" w:rsidR="00E06108" w:rsidRDefault="00E0610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34CB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6194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5EF2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4C7FF8" w14:textId="77777777" w:rsidR="00E06108" w:rsidRDefault="00E06108" w:rsidP="009139A6">
      <w:r>
        <w:separator/>
      </w:r>
    </w:p>
  </w:footnote>
  <w:footnote w:type="continuationSeparator" w:id="0">
    <w:p w14:paraId="442C9C1F" w14:textId="77777777" w:rsidR="00E06108" w:rsidRDefault="00E0610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0952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8EEA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FDAA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108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06108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1881A"/>
  <w15:chartTrackingRefBased/>
  <w15:docId w15:val="{217D0B68-E383-4864-AD2C-8FC73FC03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2024-03-29T16:07:00Z</dcterms:created>
  <dcterms:modified xsi:type="dcterms:W3CDTF">2024-03-29T16:08:00Z</dcterms:modified>
</cp:coreProperties>
</file>