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A67769" w14:textId="7372E153" w:rsidR="00D571A3" w:rsidRDefault="00D571A3" w:rsidP="00707928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  <w:u w:val="single"/>
        </w:rPr>
        <w:t>Elizabeth POOLE</w:t>
      </w:r>
      <w:r>
        <w:rPr>
          <w:rFonts w:eastAsia="Times New Roman" w:cs="Times New Roman"/>
          <w:szCs w:val="24"/>
        </w:rPr>
        <w:t xml:space="preserve">    </w:t>
      </w:r>
      <w:proofErr w:type="gramStart"/>
      <w:r>
        <w:rPr>
          <w:rFonts w:eastAsia="Times New Roman" w:cs="Times New Roman"/>
          <w:szCs w:val="24"/>
        </w:rPr>
        <w:t xml:space="preserve">   (</w:t>
      </w:r>
      <w:proofErr w:type="gramEnd"/>
      <w:r>
        <w:rPr>
          <w:rFonts w:eastAsia="Times New Roman" w:cs="Times New Roman"/>
          <w:szCs w:val="24"/>
        </w:rPr>
        <w:t>fl.1480)</w:t>
      </w:r>
    </w:p>
    <w:p w14:paraId="0AB5B6EF" w14:textId="77777777" w:rsidR="00D571A3" w:rsidRDefault="00D571A3" w:rsidP="00707928">
      <w:pPr>
        <w:pStyle w:val="NoSpacing"/>
        <w:rPr>
          <w:rFonts w:eastAsia="Times New Roman" w:cs="Times New Roman"/>
          <w:szCs w:val="24"/>
        </w:rPr>
      </w:pPr>
    </w:p>
    <w:p w14:paraId="0B3FFFCB" w14:textId="77777777" w:rsidR="00D571A3" w:rsidRDefault="00D571A3" w:rsidP="00707928">
      <w:pPr>
        <w:pStyle w:val="NoSpacing"/>
        <w:rPr>
          <w:rFonts w:eastAsia="Times New Roman" w:cs="Times New Roman"/>
          <w:szCs w:val="24"/>
        </w:rPr>
      </w:pPr>
    </w:p>
    <w:p w14:paraId="34EA613E" w14:textId="3D7C7B77" w:rsidR="00D571A3" w:rsidRDefault="00D571A3" w:rsidP="00707928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Daughter of Thomas Poole(fl.</w:t>
      </w:r>
      <w:proofErr w:type="gramStart"/>
      <w:r>
        <w:rPr>
          <w:rFonts w:eastAsia="Times New Roman" w:cs="Times New Roman"/>
          <w:szCs w:val="24"/>
        </w:rPr>
        <w:t>1480)(</w:t>
      </w:r>
      <w:proofErr w:type="gramEnd"/>
      <w:r>
        <w:rPr>
          <w:rFonts w:eastAsia="Times New Roman" w:cs="Times New Roman"/>
          <w:szCs w:val="24"/>
        </w:rPr>
        <w:t>q.v.) and his wife, Matilda(q.v.).  (E.D.B. p.419)</w:t>
      </w:r>
    </w:p>
    <w:p w14:paraId="738FE32B" w14:textId="4F727428" w:rsidR="00D571A3" w:rsidRDefault="00D571A3" w:rsidP="00707928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= John Minshull.    (ibid.)</w:t>
      </w:r>
    </w:p>
    <w:p w14:paraId="29FA74E2" w14:textId="77777777" w:rsidR="00D571A3" w:rsidRDefault="00D571A3" w:rsidP="00707928">
      <w:pPr>
        <w:pStyle w:val="NoSpacing"/>
        <w:rPr>
          <w:rFonts w:eastAsia="Times New Roman" w:cs="Times New Roman"/>
          <w:szCs w:val="24"/>
        </w:rPr>
      </w:pPr>
    </w:p>
    <w:p w14:paraId="513B19A4" w14:textId="77777777" w:rsidR="00D571A3" w:rsidRDefault="00D571A3" w:rsidP="00707928">
      <w:pPr>
        <w:pStyle w:val="NoSpacing"/>
        <w:rPr>
          <w:rFonts w:eastAsia="Times New Roman" w:cs="Times New Roman"/>
          <w:szCs w:val="24"/>
        </w:rPr>
      </w:pPr>
    </w:p>
    <w:p w14:paraId="14606453" w14:textId="0ED3DE97" w:rsidR="00D571A3" w:rsidRPr="00D571A3" w:rsidRDefault="00D571A3" w:rsidP="00707928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9 June 2023</w:t>
      </w:r>
    </w:p>
    <w:p w14:paraId="119082AD" w14:textId="7E704787" w:rsidR="00707928" w:rsidRPr="00707928" w:rsidRDefault="00707928" w:rsidP="00707928">
      <w:pPr>
        <w:pStyle w:val="NoSpacing"/>
        <w:tabs>
          <w:tab w:val="left" w:pos="2943"/>
        </w:tabs>
      </w:pPr>
    </w:p>
    <w:p w14:paraId="7BC89A9E" w14:textId="14F92B84" w:rsidR="00707928" w:rsidRPr="00707928" w:rsidRDefault="00707928" w:rsidP="0030728D">
      <w:pPr>
        <w:pStyle w:val="NoSpacing"/>
        <w:rPr>
          <w:rFonts w:cs="Times New Roman"/>
          <w:szCs w:val="24"/>
        </w:rPr>
      </w:pPr>
    </w:p>
    <w:sectPr w:rsidR="00707928" w:rsidRPr="0070792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F452BD" w14:textId="77777777" w:rsidR="0030728D" w:rsidRDefault="0030728D" w:rsidP="009139A6">
      <w:r>
        <w:separator/>
      </w:r>
    </w:p>
  </w:endnote>
  <w:endnote w:type="continuationSeparator" w:id="0">
    <w:p w14:paraId="13E4B63B" w14:textId="77777777" w:rsidR="0030728D" w:rsidRDefault="0030728D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804236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7E20C1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87A2B0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856E41" w14:textId="77777777" w:rsidR="0030728D" w:rsidRDefault="0030728D" w:rsidP="009139A6">
      <w:r>
        <w:separator/>
      </w:r>
    </w:p>
  </w:footnote>
  <w:footnote w:type="continuationSeparator" w:id="0">
    <w:p w14:paraId="2DD02024" w14:textId="77777777" w:rsidR="0030728D" w:rsidRDefault="0030728D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41C662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578CE8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B45ED7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728D"/>
    <w:rsid w:val="000666E0"/>
    <w:rsid w:val="000A5C18"/>
    <w:rsid w:val="002510B7"/>
    <w:rsid w:val="002A49A1"/>
    <w:rsid w:val="0030728D"/>
    <w:rsid w:val="005C130B"/>
    <w:rsid w:val="00707928"/>
    <w:rsid w:val="00806EB0"/>
    <w:rsid w:val="00826F5C"/>
    <w:rsid w:val="009139A6"/>
    <w:rsid w:val="009448BB"/>
    <w:rsid w:val="00947624"/>
    <w:rsid w:val="00A3176C"/>
    <w:rsid w:val="00AE65F8"/>
    <w:rsid w:val="00BA00AB"/>
    <w:rsid w:val="00CB4ED9"/>
    <w:rsid w:val="00D571A3"/>
    <w:rsid w:val="00E1681E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164B09"/>
  <w15:chartTrackingRefBased/>
  <w15:docId w15:val="{998A68C8-977E-4C5E-9B14-89CC8E330B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41</TotalTime>
  <Pages>1</Pages>
  <Words>24</Words>
  <Characters>139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2023-06-09T19:26:00Z</dcterms:created>
  <dcterms:modified xsi:type="dcterms:W3CDTF">2023-06-09T20:46:00Z</dcterms:modified>
</cp:coreProperties>
</file>