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F4C26B" w14:textId="77777777" w:rsidR="00FB71F5" w:rsidRDefault="00FB71F5" w:rsidP="00FB71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Hugh POOLE</w:t>
      </w:r>
      <w:r>
        <w:rPr>
          <w:rFonts w:ascii="Times New Roman" w:hAnsi="Times New Roman" w:cs="Times New Roman"/>
        </w:rPr>
        <w:t xml:space="preserve">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14:paraId="6AD33333" w14:textId="77777777" w:rsidR="00FB71F5" w:rsidRDefault="00FB71F5" w:rsidP="00FB71F5">
      <w:pPr>
        <w:rPr>
          <w:rFonts w:ascii="Times New Roman" w:hAnsi="Times New Roman" w:cs="Times New Roman"/>
        </w:rPr>
      </w:pPr>
    </w:p>
    <w:p w14:paraId="43600B70" w14:textId="77777777" w:rsidR="00FB71F5" w:rsidRDefault="00FB71F5" w:rsidP="00FB71F5">
      <w:pPr>
        <w:rPr>
          <w:rFonts w:ascii="Times New Roman" w:hAnsi="Times New Roman" w:cs="Times New Roman"/>
        </w:rPr>
      </w:pPr>
    </w:p>
    <w:p w14:paraId="56A38E58" w14:textId="77777777" w:rsidR="00FB71F5" w:rsidRDefault="00FB71F5" w:rsidP="00FB71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He made a plaint of debt against William </w:t>
      </w:r>
      <w:proofErr w:type="spellStart"/>
      <w:r>
        <w:rPr>
          <w:rFonts w:ascii="Times New Roman" w:hAnsi="Times New Roman" w:cs="Times New Roman"/>
        </w:rPr>
        <w:t>Elys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>
        <w:rPr>
          <w:rFonts w:ascii="Times New Roman" w:hAnsi="Times New Roman" w:cs="Times New Roman"/>
        </w:rPr>
        <w:t>Gnosall</w:t>
      </w:r>
      <w:proofErr w:type="spellEnd"/>
      <w:r>
        <w:rPr>
          <w:rFonts w:ascii="Times New Roman" w:hAnsi="Times New Roman" w:cs="Times New Roman"/>
        </w:rPr>
        <w:t>,</w:t>
      </w:r>
    </w:p>
    <w:p w14:paraId="5B98AAD2" w14:textId="77777777" w:rsidR="00FB71F5" w:rsidRDefault="00FB71F5" w:rsidP="00FB71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Staffordshire(q.v.).</w:t>
      </w:r>
    </w:p>
    <w:p w14:paraId="0ADE26DD" w14:textId="77777777" w:rsidR="00FB71F5" w:rsidRDefault="00FB71F5" w:rsidP="00FB71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(http://aalt.law.uh.edu/Indices/CP40Indices/CP40no888Pl.htm)</w:t>
      </w:r>
    </w:p>
    <w:p w14:paraId="0785A755" w14:textId="77777777" w:rsidR="00FB71F5" w:rsidRDefault="00FB71F5" w:rsidP="00FB71F5">
      <w:pPr>
        <w:rPr>
          <w:rFonts w:ascii="Times New Roman" w:hAnsi="Times New Roman" w:cs="Times New Roman"/>
        </w:rPr>
      </w:pPr>
    </w:p>
    <w:p w14:paraId="2D712074" w14:textId="77777777" w:rsidR="00FB71F5" w:rsidRDefault="00FB71F5" w:rsidP="00FB71F5">
      <w:pPr>
        <w:rPr>
          <w:rFonts w:ascii="Times New Roman" w:hAnsi="Times New Roman" w:cs="Times New Roman"/>
        </w:rPr>
      </w:pPr>
    </w:p>
    <w:p w14:paraId="67F6BAEF" w14:textId="77777777" w:rsidR="00FB71F5" w:rsidRDefault="00FB71F5" w:rsidP="00FB71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 October 2018</w:t>
      </w:r>
    </w:p>
    <w:p w14:paraId="143BAB01" w14:textId="77777777" w:rsidR="006B2F86" w:rsidRPr="00E71FC3" w:rsidRDefault="00FB71F5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D158F0" w14:textId="77777777" w:rsidR="00FB71F5" w:rsidRDefault="00FB71F5" w:rsidP="00E71FC3">
      <w:r>
        <w:separator/>
      </w:r>
    </w:p>
  </w:endnote>
  <w:endnote w:type="continuationSeparator" w:id="0">
    <w:p w14:paraId="68540CA7" w14:textId="77777777" w:rsidR="00FB71F5" w:rsidRDefault="00FB71F5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C1C1F0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1BFC6F" w14:textId="77777777" w:rsidR="00FB71F5" w:rsidRDefault="00FB71F5" w:rsidP="00E71FC3">
      <w:r>
        <w:separator/>
      </w:r>
    </w:p>
  </w:footnote>
  <w:footnote w:type="continuationSeparator" w:id="0">
    <w:p w14:paraId="6B1E836F" w14:textId="77777777" w:rsidR="00FB71F5" w:rsidRDefault="00FB71F5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71F5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  <w:rsid w:val="00FB7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AED4CC"/>
  <w15:chartTrackingRefBased/>
  <w15:docId w15:val="{8D2BAC67-1D9E-4B81-A49A-9CB17C9AB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71F5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29</Words>
  <Characters>167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2018-11-08T22:13:00Z</dcterms:created>
  <dcterms:modified xsi:type="dcterms:W3CDTF">2018-11-08T22:13:00Z</dcterms:modified>
</cp:coreProperties>
</file>