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FCF50D" w14:textId="77777777" w:rsidR="00E52D17" w:rsidRDefault="00E52D17" w:rsidP="00E52D17">
      <w:pPr>
        <w:pStyle w:val="NoSpacing"/>
        <w:jc w:val="both"/>
      </w:pPr>
      <w:r>
        <w:rPr>
          <w:u w:val="single"/>
        </w:rPr>
        <w:t>Henry POWER</w:t>
      </w:r>
      <w:r>
        <w:t xml:space="preserve">      (d.ca.1460)</w:t>
      </w:r>
    </w:p>
    <w:p w14:paraId="1351DA61" w14:textId="77777777" w:rsidR="00E52D17" w:rsidRDefault="00E52D17" w:rsidP="00E52D17">
      <w:pPr>
        <w:pStyle w:val="NoSpacing"/>
        <w:jc w:val="both"/>
      </w:pPr>
    </w:p>
    <w:p w14:paraId="463368DF" w14:textId="77777777" w:rsidR="00E52D17" w:rsidRDefault="00E52D17" w:rsidP="00E52D17">
      <w:pPr>
        <w:pStyle w:val="NoSpacing"/>
        <w:jc w:val="both"/>
      </w:pPr>
    </w:p>
    <w:p w14:paraId="3D4AFE3D" w14:textId="09C73FA0" w:rsidR="00E52D17" w:rsidRDefault="00E52D17" w:rsidP="00E52D17">
      <w:pPr>
        <w:pStyle w:val="NoSpacing"/>
        <w:jc w:val="both"/>
      </w:pPr>
      <w:r>
        <w:t>11 Mar.1460</w:t>
      </w:r>
      <w:r>
        <w:tab/>
        <w:t xml:space="preserve">Probate of his Will.  (Plomer p.79) </w:t>
      </w:r>
    </w:p>
    <w:p w14:paraId="01085217" w14:textId="77777777" w:rsidR="00E52D17" w:rsidRDefault="00E52D17" w:rsidP="00E52D17">
      <w:pPr>
        <w:pStyle w:val="NoSpacing"/>
        <w:jc w:val="both"/>
      </w:pPr>
    </w:p>
    <w:p w14:paraId="3741ED5C" w14:textId="77777777" w:rsidR="00E52D17" w:rsidRDefault="00E52D17" w:rsidP="00E52D17">
      <w:pPr>
        <w:pStyle w:val="NoSpacing"/>
        <w:jc w:val="both"/>
      </w:pPr>
    </w:p>
    <w:p w14:paraId="773BB451" w14:textId="77777777" w:rsidR="00E47068" w:rsidRPr="00C009D8" w:rsidRDefault="00E52D17" w:rsidP="00E52D17">
      <w:pPr>
        <w:pStyle w:val="NoSpacing"/>
      </w:pPr>
      <w:r>
        <w:t>5 February 2014</w:t>
      </w:r>
    </w:p>
    <w:sectPr w:rsidR="00E47068" w:rsidRPr="00C009D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951E78" w14:textId="77777777" w:rsidR="00E52D17" w:rsidRDefault="00E52D17" w:rsidP="00920DE3">
      <w:pPr>
        <w:spacing w:after="0" w:line="240" w:lineRule="auto"/>
      </w:pPr>
      <w:r>
        <w:separator/>
      </w:r>
    </w:p>
  </w:endnote>
  <w:endnote w:type="continuationSeparator" w:id="0">
    <w:p w14:paraId="22BBA562" w14:textId="77777777" w:rsidR="00E52D17" w:rsidRDefault="00E52D17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F27DE7" w14:textId="77777777"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2CAABF" w14:textId="77777777" w:rsidR="00C009D8" w:rsidRPr="00C009D8" w:rsidRDefault="00C009D8">
    <w:pPr>
      <w:pStyle w:val="Footer"/>
    </w:pPr>
    <w:r>
      <w:t xml:space="preserve">Copyright </w:t>
    </w:r>
    <w:proofErr w:type="spellStart"/>
    <w:r>
      <w:t>I.S.Rogers</w:t>
    </w:r>
    <w:proofErr w:type="spellEnd"/>
    <w:r>
      <w:t xml:space="preserve"> 9 August 2013</w:t>
    </w:r>
  </w:p>
  <w:p w14:paraId="1A9F26C6" w14:textId="77777777"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E25350" w14:textId="77777777"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45C85C" w14:textId="77777777" w:rsidR="00E52D17" w:rsidRDefault="00E52D17" w:rsidP="00920DE3">
      <w:pPr>
        <w:spacing w:after="0" w:line="240" w:lineRule="auto"/>
      </w:pPr>
      <w:r>
        <w:separator/>
      </w:r>
    </w:p>
  </w:footnote>
  <w:footnote w:type="continuationSeparator" w:id="0">
    <w:p w14:paraId="1B012233" w14:textId="77777777" w:rsidR="00E52D17" w:rsidRDefault="00E52D17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165B33" w14:textId="77777777"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80D857" w14:textId="77777777"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C2F344" w14:textId="77777777"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52D17"/>
    <w:rsid w:val="00120749"/>
    <w:rsid w:val="002E5781"/>
    <w:rsid w:val="0045448F"/>
    <w:rsid w:val="00624CAE"/>
    <w:rsid w:val="00920DE3"/>
    <w:rsid w:val="00C009D8"/>
    <w:rsid w:val="00CF53C8"/>
    <w:rsid w:val="00E47068"/>
    <w:rsid w:val="00E52D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40E518"/>
  <w15:docId w15:val="{B3B3EA6B-2E6C-4CE1-AF6A-E7248DCD54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0</TotalTime>
  <Pages>1</Pages>
  <Words>14</Words>
  <Characters>84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Ian Rogers</cp:lastModifiedBy>
  <cp:revision>2</cp:revision>
  <dcterms:created xsi:type="dcterms:W3CDTF">2014-02-21T20:30:00Z</dcterms:created>
  <dcterms:modified xsi:type="dcterms:W3CDTF">2025-06-19T06:39:00Z</dcterms:modified>
</cp:coreProperties>
</file>