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FB652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u w:val="single"/>
          <w:lang w:val="en-US"/>
        </w:rPr>
        <w:t>Richard PRATY</w:t>
      </w:r>
      <w:r>
        <w:rPr>
          <w:rFonts w:ascii="Times New Roman" w:hAnsi="Times New Roman" w:cs="Times New Roman"/>
          <w:lang w:val="en-US"/>
        </w:rPr>
        <w:t xml:space="preserve">       (fl.1452)</w:t>
      </w:r>
    </w:p>
    <w:p w14:paraId="64F26717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</w:p>
    <w:p w14:paraId="4269CE93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</w:p>
    <w:p w14:paraId="7026A27C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1452</w:t>
      </w:r>
      <w:r>
        <w:rPr>
          <w:rFonts w:ascii="Times New Roman" w:hAnsi="Times New Roman" w:cs="Times New Roman"/>
          <w:lang w:val="en-US"/>
        </w:rPr>
        <w:tab/>
        <w:t>He made a plaint of assault and imprisonment against Thomas Sudley</w:t>
      </w:r>
    </w:p>
    <w:p w14:paraId="15345B06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of London, </w:t>
      </w:r>
      <w:proofErr w:type="spellStart"/>
      <w:r>
        <w:rPr>
          <w:rFonts w:ascii="Times New Roman" w:hAnsi="Times New Roman" w:cs="Times New Roman"/>
          <w:lang w:val="en-US"/>
        </w:rPr>
        <w:t>armourer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14949EEB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( </w:t>
      </w:r>
      <w:hyperlink r:id="rId6" w:history="1">
        <w:r w:rsidRPr="006F1B06">
          <w:rPr>
            <w:rStyle w:val="Hyperlink"/>
            <w:rFonts w:ascii="Times New Roman" w:hAnsi="Times New Roman" w:cs="Times New Roman"/>
            <w:lang w:val="en-US"/>
          </w:rPr>
          <w:t>https://waalt.uh.edu/index.php/KB27/763</w:t>
        </w:r>
      </w:hyperlink>
      <w:r>
        <w:rPr>
          <w:rFonts w:ascii="Times New Roman" w:hAnsi="Times New Roman" w:cs="Times New Roman"/>
          <w:lang w:val="en-US"/>
        </w:rPr>
        <w:t xml:space="preserve"> )</w:t>
      </w:r>
    </w:p>
    <w:p w14:paraId="24A15784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</w:p>
    <w:p w14:paraId="5CA73AFE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</w:p>
    <w:p w14:paraId="168F0C86" w14:textId="77777777" w:rsidR="00BB762A" w:rsidRDefault="00BB762A" w:rsidP="00BB762A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18 December 2025</w:t>
      </w:r>
    </w:p>
    <w:p w14:paraId="1476E2F9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C1534" w14:textId="77777777" w:rsidR="00DB091E" w:rsidRDefault="00DB091E" w:rsidP="00086E2C">
      <w:pPr>
        <w:spacing w:after="0" w:line="240" w:lineRule="auto"/>
      </w:pPr>
      <w:r>
        <w:separator/>
      </w:r>
    </w:p>
  </w:endnote>
  <w:endnote w:type="continuationSeparator" w:id="0">
    <w:p w14:paraId="40FB0CFD" w14:textId="77777777" w:rsidR="00DB091E" w:rsidRDefault="00DB091E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AB454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740CF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7BAF1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5FF21" w14:textId="77777777" w:rsidR="00DB091E" w:rsidRDefault="00DB091E" w:rsidP="00086E2C">
      <w:pPr>
        <w:spacing w:after="0" w:line="240" w:lineRule="auto"/>
      </w:pPr>
      <w:r>
        <w:separator/>
      </w:r>
    </w:p>
  </w:footnote>
  <w:footnote w:type="continuationSeparator" w:id="0">
    <w:p w14:paraId="3AD14436" w14:textId="77777777" w:rsidR="00DB091E" w:rsidRDefault="00DB091E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5D98D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776DD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36EE5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62A"/>
    <w:rsid w:val="00086E2C"/>
    <w:rsid w:val="000A2E7A"/>
    <w:rsid w:val="002244B7"/>
    <w:rsid w:val="002F5110"/>
    <w:rsid w:val="00314D94"/>
    <w:rsid w:val="00617568"/>
    <w:rsid w:val="006E68FA"/>
    <w:rsid w:val="00BB762A"/>
    <w:rsid w:val="00DB091E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7FCFF"/>
  <w15:chartTrackingRefBased/>
  <w15:docId w15:val="{1ACCA29C-C056-4338-8573-6498BF315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BB762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B762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KB27/763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24</Words>
  <Characters>154</Characters>
  <Application>Microsoft Office Word</Application>
  <DocSecurity>0</DocSecurity>
  <Lines>9</Lines>
  <Paragraphs>5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2</cp:revision>
  <dcterms:created xsi:type="dcterms:W3CDTF">2025-12-18T23:58:00Z</dcterms:created>
  <dcterms:modified xsi:type="dcterms:W3CDTF">2025-12-18T23:59:00Z</dcterms:modified>
</cp:coreProperties>
</file>