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1361" w:rsidRPr="007D1361" w:rsidRDefault="007D1361" w:rsidP="007D136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</w:rPr>
        <w:t>Adam de PRESTON</w:t>
      </w: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  </w:t>
      </w:r>
      <w:proofErr w:type="gramStart"/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  (</w:t>
      </w:r>
      <w:proofErr w:type="gramEnd"/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fl.1399)</w:t>
      </w:r>
    </w:p>
    <w:p w:rsidR="007D1361" w:rsidRPr="007D1361" w:rsidRDefault="007D1361" w:rsidP="007D136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7D1361" w:rsidRPr="007D1361" w:rsidRDefault="007D1361" w:rsidP="007D136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7D1361" w:rsidRPr="007D1361" w:rsidRDefault="007D1361" w:rsidP="007D136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  <w:t>1399</w:t>
      </w: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  <w:t>John de Bampton, chaplain(q.v.), brought a plaint of trespass and taking</w:t>
      </w:r>
    </w:p>
    <w:p w:rsidR="007D1361" w:rsidRPr="007D1361" w:rsidRDefault="007D1361" w:rsidP="007D136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</w: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  <w:t>against him.</w:t>
      </w:r>
    </w:p>
    <w:p w:rsidR="007D1361" w:rsidRDefault="007D1361" w:rsidP="007D1361">
      <w:pPr>
        <w:pStyle w:val="NoSpacing"/>
        <w:rPr>
          <w:rStyle w:val="Hyperlink"/>
          <w:rFonts w:ascii="Times New Roman" w:hAnsi="Times New Roman" w:cs="Times New Roman"/>
          <w:sz w:val="24"/>
          <w:szCs w:val="24"/>
        </w:rPr>
      </w:pP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</w: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http://aalt.law.uh.edu/Indices/CP40Indices/CP40no555/CP40no555Pl.htm</w:t>
        </w:r>
      </w:hyperlink>
      <w:r>
        <w:rPr>
          <w:rStyle w:val="Hyperlink"/>
          <w:rFonts w:ascii="Times New Roman" w:hAnsi="Times New Roman" w:cs="Times New Roman"/>
          <w:sz w:val="24"/>
          <w:szCs w:val="24"/>
        </w:rPr>
        <w:t>)</w:t>
      </w:r>
    </w:p>
    <w:p w:rsidR="007D1361" w:rsidRDefault="007D1361" w:rsidP="007D1361">
      <w:pPr>
        <w:pStyle w:val="NoSpacing"/>
        <w:rPr>
          <w:rStyle w:val="Hyperlink"/>
          <w:rFonts w:ascii="Times New Roman" w:hAnsi="Times New Roman" w:cs="Times New Roman"/>
          <w:sz w:val="24"/>
          <w:szCs w:val="24"/>
        </w:rPr>
      </w:pPr>
    </w:p>
    <w:p w:rsidR="007D1361" w:rsidRDefault="007D1361" w:rsidP="007D1361">
      <w:pPr>
        <w:pStyle w:val="NoSpacing"/>
        <w:rPr>
          <w:rStyle w:val="Hyperlink"/>
          <w:rFonts w:ascii="Times New Roman" w:hAnsi="Times New Roman" w:cs="Times New Roman"/>
          <w:sz w:val="24"/>
          <w:szCs w:val="24"/>
        </w:rPr>
      </w:pPr>
    </w:p>
    <w:p w:rsidR="007D1361" w:rsidRPr="007D1361" w:rsidRDefault="007D1361" w:rsidP="007D136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7D1361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27 May 2015</w:t>
      </w:r>
    </w:p>
    <w:p w:rsidR="006B2F86" w:rsidRPr="007D1361" w:rsidRDefault="007D1361" w:rsidP="007D1361">
      <w:bookmarkStart w:id="0" w:name="_GoBack"/>
      <w:bookmarkEnd w:id="0"/>
    </w:p>
    <w:sectPr w:rsidR="006B2F86" w:rsidRPr="007D1361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1361" w:rsidRDefault="007D1361" w:rsidP="00E71FC3">
      <w:pPr>
        <w:spacing w:after="0" w:line="240" w:lineRule="auto"/>
      </w:pPr>
      <w:r>
        <w:separator/>
      </w:r>
    </w:p>
  </w:endnote>
  <w:endnote w:type="continuationSeparator" w:id="0">
    <w:p w:rsidR="007D1361" w:rsidRDefault="007D136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1361" w:rsidRDefault="007D1361" w:rsidP="00E71FC3">
      <w:pPr>
        <w:spacing w:after="0" w:line="240" w:lineRule="auto"/>
      </w:pPr>
      <w:r>
        <w:separator/>
      </w:r>
    </w:p>
  </w:footnote>
  <w:footnote w:type="continuationSeparator" w:id="0">
    <w:p w:rsidR="007D1361" w:rsidRDefault="007D136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361"/>
    <w:rsid w:val="007D1361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7CBFD0-2D19-4105-9709-091EBCA52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semiHidden/>
    <w:unhideWhenUsed/>
    <w:rsid w:val="007D13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555/CP40no555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2016-03-13T21:21:00Z</dcterms:created>
  <dcterms:modified xsi:type="dcterms:W3CDTF">2016-03-13T21:22:00Z</dcterms:modified>
</cp:coreProperties>
</file>