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051F7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PRESTON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d.1438)</w:t>
      </w:r>
    </w:p>
    <w:p w14:paraId="6FE54C84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Bubwith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Chaplain.   </w:t>
      </w:r>
    </w:p>
    <w:p w14:paraId="4AB55159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</w:p>
    <w:p w14:paraId="28FEA4AA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</w:p>
    <w:p w14:paraId="4BFFE5B9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Sep.1438</w:t>
      </w:r>
      <w:r>
        <w:rPr>
          <w:rFonts w:ascii="Times New Roman" w:hAnsi="Times New Roman" w:cs="Times New Roman"/>
          <w:sz w:val="24"/>
          <w:szCs w:val="24"/>
        </w:rPr>
        <w:tab/>
        <w:t>He made his Will.  (W.Y.R. p.132)</w:t>
      </w:r>
    </w:p>
    <w:p w14:paraId="331CCD7D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Oct.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Probate of his Will.   (ibid.) </w:t>
      </w:r>
    </w:p>
    <w:p w14:paraId="730401BC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</w:p>
    <w:p w14:paraId="7BC37484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</w:p>
    <w:p w14:paraId="1459E976" w14:textId="77777777" w:rsidR="008B564A" w:rsidRDefault="008B564A" w:rsidP="008B564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April 2021</w:t>
      </w:r>
    </w:p>
    <w:p w14:paraId="283F277E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8D013" w14:textId="77777777" w:rsidR="008B564A" w:rsidRDefault="008B564A" w:rsidP="009139A6">
      <w:r>
        <w:separator/>
      </w:r>
    </w:p>
  </w:endnote>
  <w:endnote w:type="continuationSeparator" w:id="0">
    <w:p w14:paraId="39165B92" w14:textId="77777777" w:rsidR="008B564A" w:rsidRDefault="008B564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6169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20464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7B30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AE5A4" w14:textId="77777777" w:rsidR="008B564A" w:rsidRDefault="008B564A" w:rsidP="009139A6">
      <w:r>
        <w:separator/>
      </w:r>
    </w:p>
  </w:footnote>
  <w:footnote w:type="continuationSeparator" w:id="0">
    <w:p w14:paraId="45852691" w14:textId="77777777" w:rsidR="008B564A" w:rsidRDefault="008B564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2799C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F632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F5D4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64A"/>
    <w:rsid w:val="000666E0"/>
    <w:rsid w:val="002510B7"/>
    <w:rsid w:val="005C130B"/>
    <w:rsid w:val="00826F5C"/>
    <w:rsid w:val="008B564A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F0692B"/>
  <w15:chartTrackingRefBased/>
  <w15:docId w15:val="{EA13861D-B8CF-4D3E-9836-1B3B7E0BB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64A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2021-04-27T08:22:00Z</dcterms:created>
  <dcterms:modified xsi:type="dcterms:W3CDTF">2021-04-27T08:23:00Z</dcterms:modified>
</cp:coreProperties>
</file>