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B1C881C" w14:textId="77777777" w:rsidR="002D4E49" w:rsidRDefault="002D4E49" w:rsidP="002D4E49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>Richard PRESTON</w:t>
      </w:r>
      <w:r>
        <w:rPr>
          <w:rFonts w:ascii="Times New Roman" w:hAnsi="Times New Roman" w:cs="Times New Roman"/>
          <w:sz w:val="24"/>
          <w:szCs w:val="24"/>
        </w:rPr>
        <w:t xml:space="preserve">   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  (</w:t>
      </w:r>
      <w:proofErr w:type="gramEnd"/>
      <w:r>
        <w:rPr>
          <w:rFonts w:ascii="Times New Roman" w:hAnsi="Times New Roman" w:cs="Times New Roman"/>
          <w:sz w:val="24"/>
          <w:szCs w:val="24"/>
        </w:rPr>
        <w:t>d.1475)</w:t>
      </w:r>
    </w:p>
    <w:p w14:paraId="509E7B51" w14:textId="77777777" w:rsidR="002D4E49" w:rsidRDefault="002D4E49" w:rsidP="002D4E49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of York.</w:t>
      </w:r>
    </w:p>
    <w:p w14:paraId="6AEDAC30" w14:textId="77777777" w:rsidR="002D4E49" w:rsidRDefault="002D4E49" w:rsidP="002D4E49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3AF39E81" w14:textId="77777777" w:rsidR="002D4E49" w:rsidRDefault="002D4E49" w:rsidP="002D4E49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2F149873" w14:textId="77777777" w:rsidR="002D4E49" w:rsidRDefault="002D4E49" w:rsidP="002D4E49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27 Feb.1475</w:t>
      </w:r>
      <w:r>
        <w:rPr>
          <w:rFonts w:ascii="Times New Roman" w:hAnsi="Times New Roman" w:cs="Times New Roman"/>
          <w:sz w:val="24"/>
          <w:szCs w:val="24"/>
        </w:rPr>
        <w:tab/>
        <w:t>Administration of his lands and possessions was granted.   (W.Y.R. p.132)</w:t>
      </w:r>
    </w:p>
    <w:p w14:paraId="44294899" w14:textId="77777777" w:rsidR="002D4E49" w:rsidRDefault="002D4E49" w:rsidP="002D4E49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7ED2E0BB" w14:textId="77777777" w:rsidR="002D4E49" w:rsidRDefault="002D4E49" w:rsidP="002D4E49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7B046D40" w14:textId="77777777" w:rsidR="002D4E49" w:rsidRDefault="002D4E49" w:rsidP="002D4E49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26 April 2021</w:t>
      </w:r>
    </w:p>
    <w:p w14:paraId="4092FC6F" w14:textId="77777777" w:rsidR="00BA00AB" w:rsidRPr="00EB3209" w:rsidRDefault="00BA00AB" w:rsidP="009139A6">
      <w:pPr>
        <w:pStyle w:val="NoSpacing"/>
        <w:rPr>
          <w:rFonts w:ascii="Times New Roman" w:hAnsi="Times New Roman" w:cs="Times New Roman"/>
          <w:sz w:val="24"/>
          <w:szCs w:val="24"/>
        </w:rPr>
      </w:pPr>
    </w:p>
    <w:sectPr w:rsidR="00BA00AB" w:rsidRPr="00EB3209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D58FB67" w14:textId="77777777" w:rsidR="002D4E49" w:rsidRDefault="002D4E49" w:rsidP="009139A6">
      <w:r>
        <w:separator/>
      </w:r>
    </w:p>
  </w:endnote>
  <w:endnote w:type="continuationSeparator" w:id="0">
    <w:p w14:paraId="0AA9B358" w14:textId="77777777" w:rsidR="002D4E49" w:rsidRDefault="002D4E49" w:rsidP="009139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BA06DA8" w14:textId="77777777" w:rsidR="009139A6" w:rsidRDefault="009139A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5D1ABD2" w14:textId="77777777" w:rsidR="009139A6" w:rsidRPr="009139A6" w:rsidRDefault="009139A6">
    <w:pPr>
      <w:pStyle w:val="Footer"/>
      <w:rPr>
        <w:rFonts w:ascii="Times New Roman" w:hAnsi="Times New Roman" w:cs="Times New Roman"/>
      </w:rPr>
    </w:pPr>
    <w:r w:rsidRPr="009139A6">
      <w:rPr>
        <w:rFonts w:ascii="Times New Roman" w:hAnsi="Times New Roman" w:cs="Times New Roman"/>
      </w:rPr>
      <w:t xml:space="preserve">Compilation copyright </w:t>
    </w:r>
    <w:proofErr w:type="spellStart"/>
    <w:r w:rsidRPr="009139A6">
      <w:rPr>
        <w:rFonts w:ascii="Times New Roman" w:hAnsi="Times New Roman" w:cs="Times New Roman"/>
      </w:rPr>
      <w:t>I.</w:t>
    </w:r>
    <w:proofErr w:type="gramStart"/>
    <w:r w:rsidRPr="009139A6">
      <w:rPr>
        <w:rFonts w:ascii="Times New Roman" w:hAnsi="Times New Roman" w:cs="Times New Roman"/>
      </w:rPr>
      <w:t>S.Rogers</w:t>
    </w:r>
    <w:proofErr w:type="spellEnd"/>
    <w:proofErr w:type="gramEnd"/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8245BDF" w14:textId="77777777" w:rsidR="009139A6" w:rsidRDefault="009139A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1EB07A3" w14:textId="77777777" w:rsidR="002D4E49" w:rsidRDefault="002D4E49" w:rsidP="009139A6">
      <w:r>
        <w:separator/>
      </w:r>
    </w:p>
  </w:footnote>
  <w:footnote w:type="continuationSeparator" w:id="0">
    <w:p w14:paraId="21CE129E" w14:textId="77777777" w:rsidR="002D4E49" w:rsidRDefault="002D4E49" w:rsidP="009139A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147826" w14:textId="77777777" w:rsidR="009139A6" w:rsidRDefault="009139A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1F2EA64" w14:textId="77777777" w:rsidR="009139A6" w:rsidRDefault="009139A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5743469" w14:textId="77777777" w:rsidR="009139A6" w:rsidRDefault="009139A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D4E49"/>
    <w:rsid w:val="000666E0"/>
    <w:rsid w:val="002510B7"/>
    <w:rsid w:val="002D4E49"/>
    <w:rsid w:val="005C130B"/>
    <w:rsid w:val="00826F5C"/>
    <w:rsid w:val="009139A6"/>
    <w:rsid w:val="009448BB"/>
    <w:rsid w:val="00A3176C"/>
    <w:rsid w:val="00AE65F8"/>
    <w:rsid w:val="00BA00AB"/>
    <w:rsid w:val="00CB4ED9"/>
    <w:rsid w:val="00EB3209"/>
    <w:rsid w:val="00F528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0962633"/>
  <w15:chartTrackingRefBased/>
  <w15:docId w15:val="{970EA33E-385C-4630-AF7C-A74CDE9EB0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26F5C"/>
    <w:pPr>
      <w:spacing w:after="0" w:line="240" w:lineRule="auto"/>
    </w:pPr>
    <w:rPr>
      <w:rFonts w:eastAsiaTheme="minorEastAsia"/>
      <w:lang w:val="en-GB"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9139A6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9139A6"/>
    <w:pPr>
      <w:tabs>
        <w:tab w:val="center" w:pos="4680"/>
        <w:tab w:val="right" w:pos="9360"/>
      </w:tabs>
    </w:pPr>
    <w:rPr>
      <w:rFonts w:eastAsiaTheme="minorHAnsi"/>
      <w:lang w:val="en-US" w:eastAsia="en-US"/>
    </w:rPr>
  </w:style>
  <w:style w:type="character" w:customStyle="1" w:styleId="HeaderChar">
    <w:name w:val="Header Char"/>
    <w:basedOn w:val="DefaultParagraphFont"/>
    <w:link w:val="Header"/>
    <w:uiPriority w:val="99"/>
    <w:rsid w:val="009139A6"/>
  </w:style>
  <w:style w:type="paragraph" w:styleId="Footer">
    <w:name w:val="footer"/>
    <w:basedOn w:val="Normal"/>
    <w:link w:val="FooterChar"/>
    <w:uiPriority w:val="99"/>
    <w:unhideWhenUsed/>
    <w:rsid w:val="009139A6"/>
    <w:pPr>
      <w:tabs>
        <w:tab w:val="center" w:pos="4680"/>
        <w:tab w:val="right" w:pos="9360"/>
      </w:tabs>
    </w:pPr>
    <w:rPr>
      <w:rFonts w:eastAsiaTheme="minorHAnsi"/>
      <w:lang w:val="en-US"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9139A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%20Rogers\Documents\Custom%20Office%20Templates\Book1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Book1.dotx</Template>
  <TotalTime>0</TotalTime>
  <Pages>1</Pages>
  <Words>21</Words>
  <Characters>124</Characters>
  <Application>Microsoft Office Word</Application>
  <DocSecurity>0</DocSecurity>
  <Lines>1</Lines>
  <Paragraphs>1</Paragraphs>
  <ScaleCrop>false</ScaleCrop>
  <Company/>
  <LinksUpToDate>false</LinksUpToDate>
  <CharactersWithSpaces>144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 Rogers</dc:creator>
  <cp:keywords/>
  <dc:description/>
  <cp:lastModifiedBy>Ian Rogers</cp:lastModifiedBy>
  <cp:revision>1</cp:revision>
  <dcterms:created xsi:type="dcterms:W3CDTF">2021-04-26T15:59:00Z</dcterms:created>
  <dcterms:modified xsi:type="dcterms:W3CDTF">2021-04-26T15:59:00Z</dcterms:modified>
</cp:coreProperties>
</file>