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E2A5CB" w14:textId="77777777" w:rsidR="009364AA" w:rsidRDefault="009364AA" w:rsidP="009364A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Robert PRESTON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fl.1445)</w:t>
      </w:r>
    </w:p>
    <w:p w14:paraId="67FF4977" w14:textId="77777777" w:rsidR="009364AA" w:rsidRDefault="009364AA" w:rsidP="009364AA">
      <w:pPr>
        <w:pStyle w:val="NoSpacing"/>
        <w:rPr>
          <w:rFonts w:cs="Times New Roman"/>
          <w:szCs w:val="24"/>
        </w:rPr>
      </w:pPr>
    </w:p>
    <w:p w14:paraId="47B24993" w14:textId="77777777" w:rsidR="009364AA" w:rsidRDefault="009364AA" w:rsidP="009364AA">
      <w:pPr>
        <w:pStyle w:val="NoSpacing"/>
        <w:rPr>
          <w:rFonts w:cs="Times New Roman"/>
          <w:szCs w:val="24"/>
        </w:rPr>
      </w:pPr>
    </w:p>
    <w:p w14:paraId="1DBD6319" w14:textId="45872279" w:rsidR="009364AA" w:rsidRDefault="009364AA" w:rsidP="009364A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5 Jul.1445</w:t>
      </w:r>
      <w:r>
        <w:rPr>
          <w:rFonts w:cs="Times New Roman"/>
          <w:szCs w:val="24"/>
        </w:rPr>
        <w:tab/>
        <w:t xml:space="preserve">Commitment to him, Nicholas Preston, clerk(q.v.), and </w:t>
      </w:r>
      <w:r>
        <w:rPr>
          <w:rFonts w:cs="Times New Roman"/>
          <w:szCs w:val="24"/>
        </w:rPr>
        <w:t xml:space="preserve">John </w:t>
      </w:r>
      <w:proofErr w:type="spellStart"/>
      <w:r>
        <w:rPr>
          <w:rFonts w:cs="Times New Roman"/>
          <w:szCs w:val="24"/>
        </w:rPr>
        <w:t>Urswick</w:t>
      </w:r>
      <w:proofErr w:type="spellEnd"/>
      <w:r>
        <w:rPr>
          <w:rFonts w:cs="Times New Roman"/>
          <w:szCs w:val="24"/>
        </w:rPr>
        <w:t>(q.v.)</w:t>
      </w:r>
    </w:p>
    <w:p w14:paraId="058F6FA1" w14:textId="77777777" w:rsidR="009364AA" w:rsidRDefault="009364AA" w:rsidP="009364A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of thee keeping of a messuage and 14 tenements in the parish of </w:t>
      </w:r>
      <w:proofErr w:type="spellStart"/>
      <w:proofErr w:type="gramStart"/>
      <w:r>
        <w:rPr>
          <w:rFonts w:cs="Times New Roman"/>
          <w:szCs w:val="24"/>
        </w:rPr>
        <w:t>St.Botolph</w:t>
      </w:r>
      <w:proofErr w:type="spellEnd"/>
      <w:proofErr w:type="gramEnd"/>
    </w:p>
    <w:p w14:paraId="6ABA3A25" w14:textId="77777777" w:rsidR="009364AA" w:rsidRDefault="009364AA" w:rsidP="009364A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by </w:t>
      </w:r>
      <w:proofErr w:type="spellStart"/>
      <w:r>
        <w:rPr>
          <w:rFonts w:cs="Times New Roman"/>
          <w:szCs w:val="24"/>
        </w:rPr>
        <w:t>Aldrichgatestreet</w:t>
      </w:r>
      <w:proofErr w:type="spellEnd"/>
      <w:r>
        <w:rPr>
          <w:rFonts w:cs="Times New Roman"/>
          <w:szCs w:val="24"/>
        </w:rPr>
        <w:t>, London.  (C.F.R. 1437-45 p.319)</w:t>
      </w:r>
    </w:p>
    <w:p w14:paraId="0555824C" w14:textId="77777777" w:rsidR="009364AA" w:rsidRDefault="009364AA" w:rsidP="009364AA">
      <w:pPr>
        <w:pStyle w:val="NoSpacing"/>
        <w:rPr>
          <w:rFonts w:cs="Times New Roman"/>
          <w:szCs w:val="24"/>
        </w:rPr>
      </w:pPr>
    </w:p>
    <w:p w14:paraId="3C7463D1" w14:textId="77777777" w:rsidR="009364AA" w:rsidRDefault="009364AA" w:rsidP="009364AA">
      <w:pPr>
        <w:pStyle w:val="NoSpacing"/>
        <w:rPr>
          <w:rFonts w:cs="Times New Roman"/>
          <w:szCs w:val="24"/>
        </w:rPr>
      </w:pPr>
    </w:p>
    <w:p w14:paraId="58262A55" w14:textId="77777777" w:rsidR="009364AA" w:rsidRDefault="009364AA" w:rsidP="009364AA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18 July 2023</w:t>
      </w:r>
    </w:p>
    <w:p w14:paraId="79F13B40" w14:textId="4B32DDD0" w:rsidR="009364AA" w:rsidRPr="009364AA" w:rsidRDefault="009364AA" w:rsidP="009364AA">
      <w:pPr>
        <w:pStyle w:val="NoSpacing"/>
        <w:rPr>
          <w:rFonts w:cs="Times New Roman"/>
          <w:szCs w:val="24"/>
        </w:rPr>
      </w:pPr>
    </w:p>
    <w:p w14:paraId="123A07AF" w14:textId="4F3BBFE7" w:rsidR="009364AA" w:rsidRPr="009364AA" w:rsidRDefault="009364AA" w:rsidP="009139A6">
      <w:pPr>
        <w:pStyle w:val="NoSpacing"/>
        <w:rPr>
          <w:rFonts w:cs="Times New Roman"/>
          <w:szCs w:val="24"/>
        </w:rPr>
      </w:pPr>
    </w:p>
    <w:sectPr w:rsidR="009364AA" w:rsidRPr="009364A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61B01F" w14:textId="77777777" w:rsidR="002E1263" w:rsidRDefault="002E1263" w:rsidP="009139A6">
      <w:r>
        <w:separator/>
      </w:r>
    </w:p>
  </w:endnote>
  <w:endnote w:type="continuationSeparator" w:id="0">
    <w:p w14:paraId="4D031476" w14:textId="77777777" w:rsidR="002E1263" w:rsidRDefault="002E126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8066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8BED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7E24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B7E2A" w14:textId="77777777" w:rsidR="002E1263" w:rsidRDefault="002E1263" w:rsidP="009139A6">
      <w:r>
        <w:separator/>
      </w:r>
    </w:p>
  </w:footnote>
  <w:footnote w:type="continuationSeparator" w:id="0">
    <w:p w14:paraId="0C60A0F5" w14:textId="77777777" w:rsidR="002E1263" w:rsidRDefault="002E126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6A6E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6FF8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7B66E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263"/>
    <w:rsid w:val="000666E0"/>
    <w:rsid w:val="002510B7"/>
    <w:rsid w:val="002E1263"/>
    <w:rsid w:val="005C130B"/>
    <w:rsid w:val="00826F5C"/>
    <w:rsid w:val="009139A6"/>
    <w:rsid w:val="009364AA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4DC408"/>
  <w15:chartTrackingRefBased/>
  <w15:docId w15:val="{5DA6D4A1-FF1D-4933-A372-BA89FC706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15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2023-07-18T10:51:00Z</dcterms:created>
  <dcterms:modified xsi:type="dcterms:W3CDTF">2023-07-18T11:08:00Z</dcterms:modified>
</cp:coreProperties>
</file>