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73578" w14:textId="5C86B77D" w:rsidR="00285C4A" w:rsidRPr="00285C4A" w:rsidRDefault="00285C4A" w:rsidP="00065598"/>
    <w:p w14:paraId="3F7B9C0C" w14:textId="77777777" w:rsidR="00065598" w:rsidRPr="00065598" w:rsidRDefault="00065598" w:rsidP="00FD4F8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F03D9BE" w14:textId="72BB9B16" w:rsidR="00FD4F8F" w:rsidRPr="00FD4F8F" w:rsidRDefault="00FD4F8F" w:rsidP="00FD4F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11C421" w14:textId="55016D44" w:rsidR="0033702E" w:rsidRPr="00FD4F8F" w:rsidRDefault="0033702E" w:rsidP="0033702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3C6D3A" w14:textId="210F092A" w:rsidR="0033702E" w:rsidRPr="0033702E" w:rsidRDefault="0033702E" w:rsidP="0033702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07DFEC" w14:textId="3D02D901" w:rsidR="0033702E" w:rsidRPr="0033702E" w:rsidRDefault="0033702E" w:rsidP="0033702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1E3554" w14:textId="3A1F43B8" w:rsidR="0033702E" w:rsidRPr="0033702E" w:rsidRDefault="0033702E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33702E" w:rsidRPr="0033702E" w:rsidSect="004A52FA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44BE5" w14:textId="77777777" w:rsidR="00601720" w:rsidRDefault="00601720" w:rsidP="009139A6">
      <w:r>
        <w:separator/>
      </w:r>
    </w:p>
  </w:endnote>
  <w:endnote w:type="continuationSeparator" w:id="0">
    <w:p w14:paraId="673E58FF" w14:textId="77777777" w:rsidR="00601720" w:rsidRDefault="0060172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5B880" w14:textId="77777777" w:rsidR="00601720" w:rsidRPr="009139A6" w:rsidRDefault="00601720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42ABA" w14:textId="77777777" w:rsidR="00601720" w:rsidRDefault="00601720" w:rsidP="009139A6">
      <w:r>
        <w:separator/>
      </w:r>
    </w:p>
  </w:footnote>
  <w:footnote w:type="continuationSeparator" w:id="0">
    <w:p w14:paraId="4E079172" w14:textId="77777777" w:rsidR="00601720" w:rsidRDefault="00601720" w:rsidP="009139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2FA"/>
    <w:rsid w:val="000341EB"/>
    <w:rsid w:val="00062932"/>
    <w:rsid w:val="00065598"/>
    <w:rsid w:val="000666E0"/>
    <w:rsid w:val="000D057C"/>
    <w:rsid w:val="00153BAE"/>
    <w:rsid w:val="002510B7"/>
    <w:rsid w:val="00285C4A"/>
    <w:rsid w:val="0033702E"/>
    <w:rsid w:val="004A52FA"/>
    <w:rsid w:val="005C130B"/>
    <w:rsid w:val="00601720"/>
    <w:rsid w:val="007F45A8"/>
    <w:rsid w:val="00826F5C"/>
    <w:rsid w:val="009139A6"/>
    <w:rsid w:val="009448BB"/>
    <w:rsid w:val="009E634B"/>
    <w:rsid w:val="00A3176C"/>
    <w:rsid w:val="00AE65F8"/>
    <w:rsid w:val="00BA00AB"/>
    <w:rsid w:val="00CB4ED9"/>
    <w:rsid w:val="00CD7447"/>
    <w:rsid w:val="00EB3209"/>
    <w:rsid w:val="00F5287F"/>
    <w:rsid w:val="00FD3642"/>
    <w:rsid w:val="00FD4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1316DD"/>
  <w15:chartTrackingRefBased/>
  <w15:docId w15:val="{8C29FF0C-8785-44B9-8947-52B5476A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5C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249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4</cp:revision>
  <dcterms:created xsi:type="dcterms:W3CDTF">2021-04-27T08:52:00Z</dcterms:created>
  <dcterms:modified xsi:type="dcterms:W3CDTF">2021-04-27T13:29:00Z</dcterms:modified>
</cp:coreProperties>
</file>