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1B5848" w14:textId="77777777" w:rsidR="00971A49" w:rsidRDefault="00971A49" w:rsidP="00971A4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William PRESTON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fl.1402)</w:t>
      </w:r>
    </w:p>
    <w:p w14:paraId="5616654C" w14:textId="77777777" w:rsidR="00971A49" w:rsidRDefault="00971A49" w:rsidP="00971A4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438F5B8" w14:textId="77777777" w:rsidR="00971A49" w:rsidRDefault="00971A49" w:rsidP="00971A4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83756E9" w14:textId="77777777" w:rsidR="00971A49" w:rsidRDefault="00971A49" w:rsidP="00971A4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 Oct.1401</w:t>
      </w:r>
      <w:r>
        <w:rPr>
          <w:rFonts w:ascii="Times New Roman" w:hAnsi="Times New Roman" w:cs="Times New Roman"/>
          <w:sz w:val="24"/>
          <w:szCs w:val="24"/>
        </w:rPr>
        <w:tab/>
        <w:t>He and Thomas Denton(q.v.) were commissioned to collect the customs in</w:t>
      </w:r>
    </w:p>
    <w:p w14:paraId="4E0DCB90" w14:textId="77777777" w:rsidR="00971A49" w:rsidRDefault="00971A49" w:rsidP="00971A4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the port of London and in all ports and places from there to Tilbury.</w:t>
      </w:r>
    </w:p>
    <w:p w14:paraId="02471F85" w14:textId="77777777" w:rsidR="00971A49" w:rsidRDefault="00971A49" w:rsidP="00971A4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(C.F.R. 1399-1405 p.138)</w:t>
      </w:r>
    </w:p>
    <w:p w14:paraId="7D90DA60" w14:textId="77777777" w:rsidR="00971A49" w:rsidRDefault="00971A49" w:rsidP="00971A4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9168366" w14:textId="77777777" w:rsidR="00971A49" w:rsidRDefault="00971A49" w:rsidP="00971A4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FBBA776" w14:textId="77777777" w:rsidR="00971A49" w:rsidRDefault="00971A49" w:rsidP="00971A4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 May 2021</w:t>
      </w:r>
    </w:p>
    <w:p w14:paraId="24907F8E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A2A73D" w14:textId="77777777" w:rsidR="00971A49" w:rsidRDefault="00971A49" w:rsidP="009139A6">
      <w:r>
        <w:separator/>
      </w:r>
    </w:p>
  </w:endnote>
  <w:endnote w:type="continuationSeparator" w:id="0">
    <w:p w14:paraId="20D00F6E" w14:textId="77777777" w:rsidR="00971A49" w:rsidRDefault="00971A4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3A2CE4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3CB545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B7788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7A1E5C" w14:textId="77777777" w:rsidR="00971A49" w:rsidRDefault="00971A49" w:rsidP="009139A6">
      <w:r>
        <w:separator/>
      </w:r>
    </w:p>
  </w:footnote>
  <w:footnote w:type="continuationSeparator" w:id="0">
    <w:p w14:paraId="5AF19EFF" w14:textId="77777777" w:rsidR="00971A49" w:rsidRDefault="00971A4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9C01C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7279B5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6375D6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A49"/>
    <w:rsid w:val="000666E0"/>
    <w:rsid w:val="002510B7"/>
    <w:rsid w:val="005C130B"/>
    <w:rsid w:val="00826F5C"/>
    <w:rsid w:val="009139A6"/>
    <w:rsid w:val="009448BB"/>
    <w:rsid w:val="00971A49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7C9F11"/>
  <w15:chartTrackingRefBased/>
  <w15:docId w15:val="{8510A58B-80DD-4E1E-9DB5-017D9DADD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34</Words>
  <Characters>196</Characters>
  <Application>Microsoft Office Word</Application>
  <DocSecurity>0</DocSecurity>
  <Lines>1</Lines>
  <Paragraphs>1</Paragraphs>
  <ScaleCrop>false</ScaleCrop>
  <Company/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2021-05-14T20:03:00Z</dcterms:created>
  <dcterms:modified xsi:type="dcterms:W3CDTF">2021-05-14T20:03:00Z</dcterms:modified>
</cp:coreProperties>
</file>