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0C3CF5" w14:textId="77777777" w:rsidR="008E68C7" w:rsidRDefault="008E68C7" w:rsidP="008E68C7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Thomas PRODOME</w:t>
      </w:r>
      <w:r>
        <w:rPr>
          <w:rFonts w:cs="Times New Roman"/>
          <w:szCs w:val="24"/>
        </w:rPr>
        <w:t xml:space="preserve">    </w:t>
      </w:r>
      <w:proofErr w:type="gramStart"/>
      <w:r>
        <w:rPr>
          <w:rFonts w:cs="Times New Roman"/>
          <w:szCs w:val="24"/>
        </w:rPr>
        <w:t xml:space="preserve">   </w:t>
      </w:r>
      <w:r>
        <w:rPr>
          <w:rFonts w:cs="Times New Roman"/>
          <w:szCs w:val="24"/>
        </w:rPr>
        <w:t>(</w:t>
      </w:r>
      <w:proofErr w:type="gramEnd"/>
      <w:r>
        <w:rPr>
          <w:rFonts w:cs="Times New Roman"/>
          <w:szCs w:val="24"/>
        </w:rPr>
        <w:t>fl.1410)</w:t>
      </w:r>
    </w:p>
    <w:p w14:paraId="078B26AD" w14:textId="77777777" w:rsidR="008E68C7" w:rsidRDefault="008E68C7" w:rsidP="008E68C7">
      <w:pPr>
        <w:pStyle w:val="NoSpacing"/>
        <w:rPr>
          <w:rFonts w:cs="Times New Roman"/>
          <w:szCs w:val="24"/>
        </w:rPr>
      </w:pPr>
    </w:p>
    <w:p w14:paraId="00576526" w14:textId="77777777" w:rsidR="008E68C7" w:rsidRDefault="008E68C7" w:rsidP="008E68C7">
      <w:pPr>
        <w:pStyle w:val="NoSpacing"/>
        <w:rPr>
          <w:rFonts w:cs="Times New Roman"/>
          <w:szCs w:val="24"/>
        </w:rPr>
      </w:pPr>
    </w:p>
    <w:p w14:paraId="33D000AD" w14:textId="77777777" w:rsidR="008E68C7" w:rsidRDefault="008E68C7" w:rsidP="008E68C7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15 Apr.1410</w:t>
      </w:r>
      <w:r>
        <w:rPr>
          <w:rFonts w:cs="Times New Roman"/>
          <w:szCs w:val="24"/>
        </w:rPr>
        <w:tab/>
        <w:t xml:space="preserve">He was a joint </w:t>
      </w:r>
      <w:proofErr w:type="spellStart"/>
      <w:r>
        <w:rPr>
          <w:rFonts w:cs="Times New Roman"/>
          <w:szCs w:val="24"/>
        </w:rPr>
        <w:t>mainpernor</w:t>
      </w:r>
      <w:proofErr w:type="spellEnd"/>
      <w:r>
        <w:rPr>
          <w:rFonts w:cs="Times New Roman"/>
          <w:szCs w:val="24"/>
        </w:rPr>
        <w:t xml:space="preserve"> for Robert </w:t>
      </w:r>
      <w:proofErr w:type="spellStart"/>
      <w:r>
        <w:rPr>
          <w:rFonts w:cs="Times New Roman"/>
          <w:szCs w:val="24"/>
        </w:rPr>
        <w:t>Aumfray</w:t>
      </w:r>
      <w:proofErr w:type="spellEnd"/>
      <w:r>
        <w:rPr>
          <w:rFonts w:cs="Times New Roman"/>
          <w:szCs w:val="24"/>
        </w:rPr>
        <w:t>, Rector of King’s Stanley,</w:t>
      </w:r>
    </w:p>
    <w:p w14:paraId="4DB6AB20" w14:textId="77777777" w:rsidR="008E68C7" w:rsidRDefault="008E68C7" w:rsidP="008E68C7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when the keeping of a messuage and two crofts in King’s Stanley was </w:t>
      </w:r>
    </w:p>
    <w:p w14:paraId="73CFB98F" w14:textId="77777777" w:rsidR="008E68C7" w:rsidRDefault="008E68C7" w:rsidP="008E68C7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committed to him.</w:t>
      </w:r>
    </w:p>
    <w:p w14:paraId="030E9DB0" w14:textId="77777777" w:rsidR="008E68C7" w:rsidRDefault="008E68C7" w:rsidP="008E68C7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(C.F.R. 1405-13 p.177)</w:t>
      </w:r>
    </w:p>
    <w:p w14:paraId="62C40A6E" w14:textId="77777777" w:rsidR="008E68C7" w:rsidRDefault="008E68C7" w:rsidP="008E68C7">
      <w:pPr>
        <w:pStyle w:val="NoSpacing"/>
        <w:rPr>
          <w:rFonts w:cs="Times New Roman"/>
          <w:szCs w:val="24"/>
        </w:rPr>
      </w:pPr>
    </w:p>
    <w:p w14:paraId="15D0FF39" w14:textId="77777777" w:rsidR="008E68C7" w:rsidRDefault="008E68C7" w:rsidP="008E68C7">
      <w:pPr>
        <w:pStyle w:val="NoSpacing"/>
        <w:rPr>
          <w:rFonts w:cs="Times New Roman"/>
          <w:szCs w:val="24"/>
        </w:rPr>
      </w:pPr>
    </w:p>
    <w:p w14:paraId="0DDBEF59" w14:textId="77777777" w:rsidR="008E68C7" w:rsidRDefault="008E68C7" w:rsidP="008E68C7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15 April 2023</w:t>
      </w:r>
    </w:p>
    <w:p w14:paraId="7F7F7516" w14:textId="4979E14E" w:rsidR="008E68C7" w:rsidRPr="008E68C7" w:rsidRDefault="008E68C7" w:rsidP="009139A6">
      <w:pPr>
        <w:pStyle w:val="NoSpacing"/>
        <w:rPr>
          <w:rFonts w:cs="Times New Roman"/>
          <w:szCs w:val="24"/>
        </w:rPr>
      </w:pPr>
    </w:p>
    <w:sectPr w:rsidR="008E68C7" w:rsidRPr="008E68C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30B884" w14:textId="77777777" w:rsidR="008E68C7" w:rsidRDefault="008E68C7" w:rsidP="009139A6">
      <w:r>
        <w:separator/>
      </w:r>
    </w:p>
  </w:endnote>
  <w:endnote w:type="continuationSeparator" w:id="0">
    <w:p w14:paraId="4D1D37C7" w14:textId="77777777" w:rsidR="008E68C7" w:rsidRDefault="008E68C7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62F565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EAF4B4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3A2BAD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E205D6" w14:textId="77777777" w:rsidR="008E68C7" w:rsidRDefault="008E68C7" w:rsidP="009139A6">
      <w:r>
        <w:separator/>
      </w:r>
    </w:p>
  </w:footnote>
  <w:footnote w:type="continuationSeparator" w:id="0">
    <w:p w14:paraId="414756CA" w14:textId="77777777" w:rsidR="008E68C7" w:rsidRDefault="008E68C7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F2DA82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9D28C6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792AC2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68C7"/>
    <w:rsid w:val="000666E0"/>
    <w:rsid w:val="002510B7"/>
    <w:rsid w:val="005C130B"/>
    <w:rsid w:val="00826F5C"/>
    <w:rsid w:val="008E68C7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182476"/>
  <w15:chartTrackingRefBased/>
  <w15:docId w15:val="{A457A7B4-C13A-4B61-BE25-449D0A6FF9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7</TotalTime>
  <Pages>1</Pages>
  <Words>37</Words>
  <Characters>213</Characters>
  <Application>Microsoft Office Word</Application>
  <DocSecurity>0</DocSecurity>
  <Lines>1</Lines>
  <Paragraphs>1</Paragraphs>
  <ScaleCrop>false</ScaleCrop>
  <Company/>
  <LinksUpToDate>false</LinksUpToDate>
  <CharactersWithSpaces>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2023-04-15T09:53:00Z</dcterms:created>
  <dcterms:modified xsi:type="dcterms:W3CDTF">2023-04-15T10:01:00Z</dcterms:modified>
</cp:coreProperties>
</file>