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4C6B5" w14:textId="469324CB" w:rsidR="00BA00AB" w:rsidRDefault="00735ABC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Anne PROFFET</w:t>
      </w:r>
      <w:r>
        <w:rPr>
          <w:rFonts w:cs="Times New Roman"/>
          <w:szCs w:val="24"/>
        </w:rPr>
        <w:t xml:space="preserve">      (fl.1455)</w:t>
      </w:r>
    </w:p>
    <w:p w14:paraId="4FC9C36B" w14:textId="77777777" w:rsidR="00735ABC" w:rsidRDefault="00735ABC" w:rsidP="009139A6">
      <w:pPr>
        <w:pStyle w:val="NoSpacing"/>
        <w:rPr>
          <w:rFonts w:cs="Times New Roman"/>
          <w:szCs w:val="24"/>
        </w:rPr>
      </w:pPr>
    </w:p>
    <w:p w14:paraId="57313A2A" w14:textId="77777777" w:rsidR="00735ABC" w:rsidRDefault="00735ABC" w:rsidP="009139A6">
      <w:pPr>
        <w:pStyle w:val="NoSpacing"/>
        <w:rPr>
          <w:rFonts w:cs="Times New Roman"/>
          <w:szCs w:val="24"/>
        </w:rPr>
      </w:pPr>
    </w:p>
    <w:p w14:paraId="5EF8295A" w14:textId="356D4F81" w:rsidR="00735ABC" w:rsidRDefault="00735ABC" w:rsidP="00735ABC">
      <w:pPr>
        <w:pStyle w:val="NoSpacing"/>
        <w:tabs>
          <w:tab w:val="left" w:pos="810"/>
        </w:tabs>
        <w:rPr>
          <w:rFonts w:cs="Times New Roman"/>
          <w:szCs w:val="24"/>
        </w:rPr>
      </w:pPr>
      <w:r>
        <w:rPr>
          <w:rFonts w:cs="Times New Roman"/>
          <w:szCs w:val="24"/>
        </w:rPr>
        <w:t>Daughter of John Proffet of Merstham, Surrey.   (H.P. pp.673-4)</w:t>
      </w:r>
    </w:p>
    <w:p w14:paraId="532EAF6F" w14:textId="189D52AF" w:rsidR="00735ABC" w:rsidRDefault="00735ABC" w:rsidP="00735ABC">
      <w:pPr>
        <w:pStyle w:val="NoSpacing"/>
        <w:tabs>
          <w:tab w:val="left" w:pos="810"/>
        </w:tabs>
        <w:rPr>
          <w:rFonts w:cs="Times New Roman"/>
          <w:szCs w:val="24"/>
        </w:rPr>
      </w:pPr>
      <w:r>
        <w:rPr>
          <w:rFonts w:cs="Times New Roman"/>
          <w:szCs w:val="24"/>
        </w:rPr>
        <w:t>1 = James St.Leger.    (ibid.)</w:t>
      </w:r>
    </w:p>
    <w:p w14:paraId="6633E21C" w14:textId="77777777" w:rsidR="00735ABC" w:rsidRDefault="00735ABC" w:rsidP="00735ABC">
      <w:pPr>
        <w:pStyle w:val="NoSpacing"/>
        <w:tabs>
          <w:tab w:val="left" w:pos="810"/>
        </w:tabs>
        <w:rPr>
          <w:rFonts w:cs="Times New Roman"/>
          <w:szCs w:val="24"/>
        </w:rPr>
      </w:pPr>
    </w:p>
    <w:p w14:paraId="24046299" w14:textId="124305A9" w:rsidR="00735ABC" w:rsidRDefault="00735ABC" w:rsidP="00735ABC">
      <w:pPr>
        <w:pStyle w:val="NoSpacing"/>
        <w:tabs>
          <w:tab w:val="left" w:pos="810"/>
        </w:tabs>
        <w:rPr>
          <w:rFonts w:cs="Times New Roman"/>
          <w:szCs w:val="24"/>
        </w:rPr>
      </w:pPr>
      <w:r>
        <w:rPr>
          <w:rFonts w:cs="Times New Roman"/>
          <w:szCs w:val="24"/>
        </w:rPr>
        <w:t>2 = John Elmbridge.   (ibid.)</w:t>
      </w:r>
    </w:p>
    <w:p w14:paraId="2C79B1EC" w14:textId="77777777" w:rsidR="00735ABC" w:rsidRDefault="00735ABC" w:rsidP="00735ABC">
      <w:pPr>
        <w:pStyle w:val="NoSpacing"/>
        <w:tabs>
          <w:tab w:val="left" w:pos="810"/>
        </w:tabs>
        <w:rPr>
          <w:rFonts w:cs="Times New Roman"/>
          <w:szCs w:val="24"/>
        </w:rPr>
      </w:pPr>
    </w:p>
    <w:p w14:paraId="73DC2629" w14:textId="12AA7EEC" w:rsidR="00735ABC" w:rsidRDefault="00735ABC" w:rsidP="00735ABC">
      <w:pPr>
        <w:pStyle w:val="NoSpacing"/>
        <w:tabs>
          <w:tab w:val="left" w:pos="810"/>
        </w:tabs>
        <w:rPr>
          <w:rFonts w:cs="Times New Roman"/>
          <w:szCs w:val="24"/>
        </w:rPr>
      </w:pPr>
      <w:r>
        <w:rPr>
          <w:rFonts w:cs="Times New Roman"/>
          <w:szCs w:val="24"/>
        </w:rPr>
        <w:t>3 = 2 Sir William Peche of Lullingstone(q.v.).  (ibid.)</w:t>
      </w:r>
    </w:p>
    <w:p w14:paraId="27A63C46" w14:textId="77777777" w:rsidR="00735ABC" w:rsidRDefault="00735ABC" w:rsidP="00735ABC">
      <w:pPr>
        <w:pStyle w:val="NoSpacing"/>
        <w:tabs>
          <w:tab w:val="left" w:pos="810"/>
        </w:tabs>
        <w:rPr>
          <w:rFonts w:cs="Times New Roman"/>
          <w:szCs w:val="24"/>
        </w:rPr>
      </w:pPr>
    </w:p>
    <w:p w14:paraId="05700C3B" w14:textId="77777777" w:rsidR="00735ABC" w:rsidRDefault="00735ABC" w:rsidP="00735ABC">
      <w:pPr>
        <w:pStyle w:val="NoSpacing"/>
        <w:tabs>
          <w:tab w:val="left" w:pos="810"/>
        </w:tabs>
        <w:rPr>
          <w:rFonts w:cs="Times New Roman"/>
          <w:szCs w:val="24"/>
        </w:rPr>
      </w:pPr>
    </w:p>
    <w:p w14:paraId="15FE0E33" w14:textId="74DD90F3" w:rsidR="00735ABC" w:rsidRPr="00735ABC" w:rsidRDefault="00735ABC" w:rsidP="00735ABC">
      <w:pPr>
        <w:pStyle w:val="NoSpacing"/>
        <w:tabs>
          <w:tab w:val="left" w:pos="810"/>
        </w:tabs>
        <w:rPr>
          <w:rFonts w:cs="Times New Roman"/>
          <w:szCs w:val="24"/>
        </w:rPr>
      </w:pPr>
      <w:r>
        <w:rPr>
          <w:rFonts w:cs="Times New Roman"/>
          <w:szCs w:val="24"/>
        </w:rPr>
        <w:t>12 September 2023</w:t>
      </w:r>
    </w:p>
    <w:sectPr w:rsidR="00735ABC" w:rsidRPr="00735AB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B6226" w14:textId="77777777" w:rsidR="00735ABC" w:rsidRDefault="00735ABC" w:rsidP="009139A6">
      <w:r>
        <w:separator/>
      </w:r>
    </w:p>
  </w:endnote>
  <w:endnote w:type="continuationSeparator" w:id="0">
    <w:p w14:paraId="468E1ACE" w14:textId="77777777" w:rsidR="00735ABC" w:rsidRDefault="00735AB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8054E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3D098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1663F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D7FA8D" w14:textId="77777777" w:rsidR="00735ABC" w:rsidRDefault="00735ABC" w:rsidP="009139A6">
      <w:r>
        <w:separator/>
      </w:r>
    </w:p>
  </w:footnote>
  <w:footnote w:type="continuationSeparator" w:id="0">
    <w:p w14:paraId="6753418E" w14:textId="77777777" w:rsidR="00735ABC" w:rsidRDefault="00735AB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F20DF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EA3E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8D1C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ABC"/>
    <w:rsid w:val="000666E0"/>
    <w:rsid w:val="002510B7"/>
    <w:rsid w:val="005C130B"/>
    <w:rsid w:val="00735ABC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DB6D68"/>
  <w15:chartTrackingRefBased/>
  <w15:docId w15:val="{6626239F-71FD-4AE3-96AF-E9C3478BF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6</TotalTime>
  <Pages>1</Pages>
  <Words>34</Words>
  <Characters>199</Characters>
  <Application>Microsoft Office Word</Application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2023-09-12T06:40:00Z</dcterms:created>
  <dcterms:modified xsi:type="dcterms:W3CDTF">2023-09-12T06:46:00Z</dcterms:modified>
</cp:coreProperties>
</file>