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D1D46A" w14:textId="77777777" w:rsidR="007529D5" w:rsidRDefault="007529D5" w:rsidP="007529D5">
      <w:pPr>
        <w:pStyle w:val="NoSpacing"/>
      </w:pPr>
      <w:r>
        <w:rPr>
          <w:u w:val="single"/>
        </w:rPr>
        <w:t>Robert PROKTOUR</w:t>
      </w:r>
      <w:r>
        <w:t xml:space="preserve">    </w:t>
      </w:r>
      <w:proofErr w:type="gramStart"/>
      <w:r>
        <w:t xml:space="preserve">   (</w:t>
      </w:r>
      <w:proofErr w:type="gramEnd"/>
      <w:r>
        <w:t>fl.1482)</w:t>
      </w:r>
    </w:p>
    <w:p w14:paraId="01CED974" w14:textId="77777777" w:rsidR="007529D5" w:rsidRDefault="007529D5" w:rsidP="007529D5">
      <w:pPr>
        <w:pStyle w:val="NoSpacing"/>
      </w:pPr>
      <w:r>
        <w:t>Chaplain.</w:t>
      </w:r>
    </w:p>
    <w:p w14:paraId="7778DCD4" w14:textId="77777777" w:rsidR="007529D5" w:rsidRDefault="007529D5" w:rsidP="007529D5">
      <w:pPr>
        <w:pStyle w:val="NoSpacing"/>
      </w:pPr>
    </w:p>
    <w:p w14:paraId="72BC98DE" w14:textId="77777777" w:rsidR="007529D5" w:rsidRDefault="007529D5" w:rsidP="007529D5">
      <w:pPr>
        <w:pStyle w:val="NoSpacing"/>
      </w:pPr>
    </w:p>
    <w:p w14:paraId="48416420" w14:textId="77777777" w:rsidR="007529D5" w:rsidRDefault="007529D5" w:rsidP="007529D5">
      <w:pPr>
        <w:pStyle w:val="NoSpacing"/>
      </w:pPr>
      <w:r>
        <w:t>30 Oct.1482</w:t>
      </w:r>
      <w:r>
        <w:tab/>
        <w:t>He was instituted Rector of Over Helmsley, North Riding of Yorkshire.</w:t>
      </w:r>
    </w:p>
    <w:p w14:paraId="0FAAF39F" w14:textId="77777777" w:rsidR="007529D5" w:rsidRDefault="007529D5" w:rsidP="007529D5">
      <w:pPr>
        <w:pStyle w:val="NoSpacing"/>
        <w:ind w:left="720" w:firstLine="720"/>
      </w:pPr>
      <w:r>
        <w:t>(“The Register of Thomas Rotherham, Archbishop of York 1480-1500</w:t>
      </w:r>
    </w:p>
    <w:p w14:paraId="2C50E5FE" w14:textId="77777777" w:rsidR="007529D5" w:rsidRDefault="007529D5" w:rsidP="007529D5">
      <w:pPr>
        <w:pStyle w:val="NoSpacing"/>
        <w:ind w:left="720" w:firstLine="720"/>
      </w:pPr>
      <w:r>
        <w:t xml:space="preserve">vol.1” ed. Eric </w:t>
      </w:r>
      <w:proofErr w:type="spellStart"/>
      <w:proofErr w:type="gramStart"/>
      <w:r>
        <w:t>E.Barker</w:t>
      </w:r>
      <w:proofErr w:type="spellEnd"/>
      <w:proofErr w:type="gramEnd"/>
      <w:r>
        <w:t>, pub. The Canterbury and York Society, 1974, p.24)</w:t>
      </w:r>
    </w:p>
    <w:p w14:paraId="369402D6" w14:textId="77777777" w:rsidR="007529D5" w:rsidRDefault="007529D5" w:rsidP="007529D5">
      <w:pPr>
        <w:pStyle w:val="NoSpacing"/>
      </w:pPr>
    </w:p>
    <w:p w14:paraId="673DA31B" w14:textId="77777777" w:rsidR="007529D5" w:rsidRDefault="007529D5" w:rsidP="007529D5">
      <w:pPr>
        <w:pStyle w:val="NoSpacing"/>
      </w:pPr>
    </w:p>
    <w:p w14:paraId="42A73B12" w14:textId="77777777" w:rsidR="007529D5" w:rsidRDefault="007529D5" w:rsidP="007529D5">
      <w:pPr>
        <w:pStyle w:val="NoSpacing"/>
      </w:pPr>
      <w:r>
        <w:t>17 May 2019</w:t>
      </w:r>
    </w:p>
    <w:p w14:paraId="0A0A8ACD" w14:textId="77777777" w:rsidR="006B2F86" w:rsidRPr="00E71FC3" w:rsidRDefault="007529D5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036896" w14:textId="77777777" w:rsidR="007529D5" w:rsidRDefault="007529D5" w:rsidP="00E71FC3">
      <w:pPr>
        <w:spacing w:after="0" w:line="240" w:lineRule="auto"/>
      </w:pPr>
      <w:r>
        <w:separator/>
      </w:r>
    </w:p>
  </w:endnote>
  <w:endnote w:type="continuationSeparator" w:id="0">
    <w:p w14:paraId="155E70D1" w14:textId="77777777" w:rsidR="007529D5" w:rsidRDefault="007529D5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57C5F9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7B8721" w14:textId="77777777" w:rsidR="007529D5" w:rsidRDefault="007529D5" w:rsidP="00E71FC3">
      <w:pPr>
        <w:spacing w:after="0" w:line="240" w:lineRule="auto"/>
      </w:pPr>
      <w:r>
        <w:separator/>
      </w:r>
    </w:p>
  </w:footnote>
  <w:footnote w:type="continuationSeparator" w:id="0">
    <w:p w14:paraId="7BE8C39D" w14:textId="77777777" w:rsidR="007529D5" w:rsidRDefault="007529D5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29D5"/>
    <w:rsid w:val="001A7C09"/>
    <w:rsid w:val="00577BD5"/>
    <w:rsid w:val="00656CBA"/>
    <w:rsid w:val="006A1F77"/>
    <w:rsid w:val="00733BE7"/>
    <w:rsid w:val="007529D5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53B22B"/>
  <w15:chartTrackingRefBased/>
  <w15:docId w15:val="{FDA0ED09-C4C0-4E95-BA01-1A57A85AA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42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2019-06-12T19:59:00Z</dcterms:created>
  <dcterms:modified xsi:type="dcterms:W3CDTF">2019-06-12T20:00:00Z</dcterms:modified>
</cp:coreProperties>
</file>