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0C0A2" w14:textId="41A6C1B3" w:rsidR="00BA00AB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PROKTOUR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d.1446-7)</w:t>
      </w:r>
    </w:p>
    <w:p w14:paraId="3561BDE1" w14:textId="33CB7716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Hull. </w:t>
      </w:r>
    </w:p>
    <w:p w14:paraId="1FA45332" w14:textId="7E187496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B3D8D04" w14:textId="535782EE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F46D24E" w14:textId="0149F5F1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Son of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Proktour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Hull, merchant</w:t>
      </w:r>
      <w:r w:rsidR="00D80439">
        <w:rPr>
          <w:rFonts w:ascii="Times New Roman" w:hAnsi="Times New Roman" w:cs="Times New Roman"/>
          <w:sz w:val="24"/>
          <w:szCs w:val="24"/>
        </w:rPr>
        <w:t>(q.v.)</w:t>
      </w:r>
      <w:r>
        <w:rPr>
          <w:rFonts w:ascii="Times New Roman" w:hAnsi="Times New Roman" w:cs="Times New Roman"/>
          <w:sz w:val="24"/>
          <w:szCs w:val="24"/>
        </w:rPr>
        <w:t>.     (W.Y.R. p.132)</w:t>
      </w:r>
    </w:p>
    <w:p w14:paraId="71C397B1" w14:textId="779F5D9B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7D6EA56" w14:textId="4AE8B5CA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C92EA56" w14:textId="0F6535AC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Jun.1446</w:t>
      </w:r>
      <w:r>
        <w:rPr>
          <w:rFonts w:ascii="Times New Roman" w:hAnsi="Times New Roman" w:cs="Times New Roman"/>
          <w:sz w:val="24"/>
          <w:szCs w:val="24"/>
        </w:rPr>
        <w:tab/>
        <w:t>He made his Will.   (ibid.)</w:t>
      </w:r>
    </w:p>
    <w:p w14:paraId="1B7B7166" w14:textId="0D45F81C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Jan.1447</w:t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504BF9C0" w14:textId="0DB921B4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4EBFE6" w14:textId="7224954C" w:rsid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0806E0A" w14:textId="7CB9E366" w:rsidR="00643439" w:rsidRPr="00643439" w:rsidRDefault="00643439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April 2021</w:t>
      </w:r>
    </w:p>
    <w:sectPr w:rsidR="00643439" w:rsidRPr="0064343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FFFE8" w14:textId="77777777" w:rsidR="00643439" w:rsidRDefault="00643439" w:rsidP="009139A6">
      <w:r>
        <w:separator/>
      </w:r>
    </w:p>
  </w:endnote>
  <w:endnote w:type="continuationSeparator" w:id="0">
    <w:p w14:paraId="61E247C6" w14:textId="77777777" w:rsidR="00643439" w:rsidRDefault="0064343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C94B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79D95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C0B3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AFEE3" w14:textId="77777777" w:rsidR="00643439" w:rsidRDefault="00643439" w:rsidP="009139A6">
      <w:r>
        <w:separator/>
      </w:r>
    </w:p>
  </w:footnote>
  <w:footnote w:type="continuationSeparator" w:id="0">
    <w:p w14:paraId="23F956C9" w14:textId="77777777" w:rsidR="00643439" w:rsidRDefault="0064343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E2C4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E93E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73F6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439"/>
    <w:rsid w:val="000666E0"/>
    <w:rsid w:val="002510B7"/>
    <w:rsid w:val="005C130B"/>
    <w:rsid w:val="00643439"/>
    <w:rsid w:val="00826F5C"/>
    <w:rsid w:val="009139A6"/>
    <w:rsid w:val="009448BB"/>
    <w:rsid w:val="00A3176C"/>
    <w:rsid w:val="00AE65F8"/>
    <w:rsid w:val="00BA00AB"/>
    <w:rsid w:val="00CB4ED9"/>
    <w:rsid w:val="00D8043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E79D47"/>
  <w15:chartTrackingRefBased/>
  <w15:docId w15:val="{42811D03-6CA0-4DD6-AB78-FAC322A84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4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2021-04-29T08:28:00Z</dcterms:created>
  <dcterms:modified xsi:type="dcterms:W3CDTF">2021-04-29T08:34:00Z</dcterms:modified>
</cp:coreProperties>
</file>