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79A24A" w14:textId="77777777" w:rsidR="00950494" w:rsidRDefault="00950494" w:rsidP="00950494">
      <w:r>
        <w:rPr>
          <w:u w:val="single"/>
        </w:rPr>
        <w:t>John PROPHETE</w:t>
      </w:r>
      <w:r>
        <w:t xml:space="preserve">   </w:t>
      </w:r>
      <w:proofErr w:type="gramStart"/>
      <w:r>
        <w:t xml:space="preserve">   (</w:t>
      </w:r>
      <w:proofErr w:type="gramEnd"/>
      <w:r>
        <w:t>fl.1384-1407)</w:t>
      </w:r>
    </w:p>
    <w:p w14:paraId="4F53CE9E" w14:textId="77777777" w:rsidR="00950494" w:rsidRDefault="00950494" w:rsidP="00950494">
      <w:r>
        <w:t>Prebendary of Moreton Magna, in Hereford Cathedral.</w:t>
      </w:r>
    </w:p>
    <w:p w14:paraId="5D2A6627" w14:textId="77777777" w:rsidR="00950494" w:rsidRDefault="00950494" w:rsidP="00950494"/>
    <w:p w14:paraId="3E9DCF71" w14:textId="77777777" w:rsidR="00950494" w:rsidRDefault="00950494" w:rsidP="00950494"/>
    <w:p w14:paraId="472C03C2" w14:textId="77777777" w:rsidR="00950494" w:rsidRDefault="00950494" w:rsidP="00950494">
      <w:r>
        <w:t xml:space="preserve">  8 Dec.1384</w:t>
      </w:r>
      <w:r>
        <w:tab/>
        <w:t>He was appointed Prebendary by royal grant. (C.P.R.1381-1385 p.490)</w:t>
      </w:r>
    </w:p>
    <w:p w14:paraId="7E98FDEB" w14:textId="77777777" w:rsidR="00950494" w:rsidRDefault="00950494" w:rsidP="00950494">
      <w:r>
        <w:t xml:space="preserve">  4 Jul.</w:t>
      </w:r>
      <w:r>
        <w:tab/>
        <w:t>1388</w:t>
      </w:r>
      <w:r>
        <w:tab/>
        <w:t xml:space="preserve">He occurs as Prebendary. </w:t>
      </w:r>
    </w:p>
    <w:p w14:paraId="4E521569" w14:textId="77777777" w:rsidR="00950494" w:rsidRDefault="00950494" w:rsidP="00950494">
      <w:r>
        <w:tab/>
      </w:r>
      <w:r>
        <w:tab/>
        <w:t>(“</w:t>
      </w:r>
      <w:proofErr w:type="spellStart"/>
      <w:r>
        <w:t>Fasti</w:t>
      </w:r>
      <w:proofErr w:type="spellEnd"/>
      <w:r>
        <w:t xml:space="preserve"> Ecclesiae </w:t>
      </w:r>
      <w:proofErr w:type="spellStart"/>
      <w:r>
        <w:t>Anglicanae</w:t>
      </w:r>
      <w:proofErr w:type="spellEnd"/>
      <w:r>
        <w:t xml:space="preserve"> 1300-1541” vol.2 Hereford Diocese pp.34-5)</w:t>
      </w:r>
    </w:p>
    <w:p w14:paraId="3E0C2C7E" w14:textId="2266F9E9" w:rsidR="00950494" w:rsidRDefault="00950494" w:rsidP="00950494">
      <w:r>
        <w:t>15 Jul.1389</w:t>
      </w:r>
      <w:r>
        <w:tab/>
        <w:t>Second royal grant.  (C.P.R. 1388-1392 p.87)</w:t>
      </w:r>
    </w:p>
    <w:p w14:paraId="1DD00799" w14:textId="77777777" w:rsidR="00967202" w:rsidRPr="00967202" w:rsidRDefault="00967202" w:rsidP="00967202">
      <w:pPr>
        <w:rPr>
          <w:rFonts w:eastAsiaTheme="minorHAnsi"/>
          <w:lang w:eastAsia="en-US"/>
        </w:rPr>
      </w:pPr>
      <w:r w:rsidRPr="00967202">
        <w:rPr>
          <w:rFonts w:eastAsiaTheme="minorHAnsi"/>
          <w:lang w:eastAsia="en-US"/>
        </w:rPr>
        <w:t>28 Oct.1390</w:t>
      </w:r>
      <w:r w:rsidRPr="00967202">
        <w:rPr>
          <w:rFonts w:eastAsiaTheme="minorHAnsi"/>
          <w:lang w:eastAsia="en-US"/>
        </w:rPr>
        <w:tab/>
        <w:t>He became Rector of Ledbury Portions, Herefordshire.</w:t>
      </w:r>
    </w:p>
    <w:p w14:paraId="638E19B6" w14:textId="50C0357F" w:rsidR="00967202" w:rsidRDefault="00967202" w:rsidP="00967202">
      <w:r w:rsidRPr="00967202">
        <w:rPr>
          <w:rFonts w:eastAsiaTheme="minorHAnsi"/>
          <w:lang w:eastAsia="en-US"/>
        </w:rPr>
        <w:tab/>
      </w:r>
      <w:r w:rsidRPr="00967202">
        <w:rPr>
          <w:rFonts w:eastAsiaTheme="minorHAnsi"/>
          <w:lang w:eastAsia="en-US"/>
        </w:rPr>
        <w:tab/>
        <w:t>(</w:t>
      </w:r>
      <w:hyperlink r:id="rId6" w:history="1">
        <w:r w:rsidRPr="00967202">
          <w:rPr>
            <w:rFonts w:eastAsiaTheme="minorHAnsi"/>
            <w:color w:val="000000"/>
            <w:u w:val="single"/>
            <w:lang w:eastAsia="en-US"/>
          </w:rPr>
          <w:t>www.melocki.org.uk/diocese/LedburyPortions.html</w:t>
        </w:r>
      </w:hyperlink>
      <w:r w:rsidRPr="00967202">
        <w:rPr>
          <w:rFonts w:eastAsiaTheme="minorHAnsi"/>
          <w:lang w:eastAsia="en-US"/>
        </w:rPr>
        <w:t>)</w:t>
      </w:r>
    </w:p>
    <w:p w14:paraId="32C119B7" w14:textId="1826C52C" w:rsidR="00967202" w:rsidRDefault="00950494" w:rsidP="00950494">
      <w:r>
        <w:t>15 May1395</w:t>
      </w:r>
      <w:r>
        <w:tab/>
        <w:t>His estate was ratified.  (C.P.R. 1391-1396 p.569)</w:t>
      </w:r>
    </w:p>
    <w:p w14:paraId="3585DC0B" w14:textId="77777777" w:rsidR="00950494" w:rsidRDefault="00950494" w:rsidP="00950494">
      <w:r>
        <w:t xml:space="preserve">  8 Nov.1407</w:t>
      </w:r>
      <w:r>
        <w:tab/>
        <w:t xml:space="preserve">He exchanged with Thomas </w:t>
      </w:r>
      <w:proofErr w:type="spellStart"/>
      <w:r>
        <w:t>Felde</w:t>
      </w:r>
      <w:proofErr w:type="spellEnd"/>
      <w:r>
        <w:t xml:space="preserve">(q.v.) for the </w:t>
      </w:r>
      <w:proofErr w:type="spellStart"/>
      <w:r>
        <w:t>Prebend</w:t>
      </w:r>
      <w:proofErr w:type="spellEnd"/>
      <w:r>
        <w:t xml:space="preserve"> of </w:t>
      </w:r>
      <w:proofErr w:type="spellStart"/>
      <w:r>
        <w:t>Warham</w:t>
      </w:r>
      <w:proofErr w:type="spellEnd"/>
      <w:r>
        <w:t>.</w:t>
      </w:r>
    </w:p>
    <w:p w14:paraId="6B575235" w14:textId="77777777" w:rsidR="00950494" w:rsidRDefault="00950494" w:rsidP="00950494">
      <w:r>
        <w:tab/>
      </w:r>
      <w:r>
        <w:tab/>
        <w:t>(“</w:t>
      </w:r>
      <w:proofErr w:type="spellStart"/>
      <w:r>
        <w:t>Fasti</w:t>
      </w:r>
      <w:proofErr w:type="spellEnd"/>
      <w:r>
        <w:t xml:space="preserve"> Ecclesiae </w:t>
      </w:r>
      <w:proofErr w:type="spellStart"/>
      <w:r>
        <w:t>Anglicanae</w:t>
      </w:r>
      <w:proofErr w:type="spellEnd"/>
      <w:r>
        <w:t xml:space="preserve"> 1300-1541” vol.2 Hereford Diocese pp.34-5)</w:t>
      </w:r>
    </w:p>
    <w:p w14:paraId="0FF9AEA6" w14:textId="77777777" w:rsidR="00950494" w:rsidRDefault="00950494" w:rsidP="00950494"/>
    <w:p w14:paraId="78ADBF4A" w14:textId="77777777" w:rsidR="00950494" w:rsidRDefault="00950494" w:rsidP="00950494"/>
    <w:p w14:paraId="3C90616F" w14:textId="0001F7C9" w:rsidR="00950494" w:rsidRDefault="00950494" w:rsidP="00950494">
      <w:r>
        <w:t>18 May 2019</w:t>
      </w:r>
    </w:p>
    <w:p w14:paraId="668B8088" w14:textId="38907AD9" w:rsidR="009462C2" w:rsidRDefault="009462C2" w:rsidP="00950494">
      <w:pPr>
        <w:rPr>
          <w:u w:val="single"/>
        </w:rPr>
      </w:pPr>
      <w:r>
        <w:t xml:space="preserve">  9 May 2020</w:t>
      </w:r>
    </w:p>
    <w:p w14:paraId="4D5A0B6C" w14:textId="77777777" w:rsidR="006B2F86" w:rsidRPr="00E71FC3" w:rsidRDefault="009462C2" w:rsidP="00E71FC3">
      <w:pPr>
        <w:pStyle w:val="NoSpacing"/>
      </w:pPr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264E24" w14:textId="77777777" w:rsidR="00950494" w:rsidRDefault="00950494" w:rsidP="00E71FC3">
      <w:r>
        <w:separator/>
      </w:r>
    </w:p>
  </w:endnote>
  <w:endnote w:type="continuationSeparator" w:id="0">
    <w:p w14:paraId="7940BD77" w14:textId="77777777" w:rsidR="00950494" w:rsidRDefault="00950494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2CF298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</w:t>
    </w:r>
    <w:proofErr w:type="gramStart"/>
    <w:r w:rsidR="00E71FC3">
      <w:t>S.Rogers</w:t>
    </w:r>
    <w:proofErr w:type="spellEnd"/>
    <w:proofErr w:type="gram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7505D4" w14:textId="77777777" w:rsidR="00950494" w:rsidRDefault="00950494" w:rsidP="00E71FC3">
      <w:r>
        <w:separator/>
      </w:r>
    </w:p>
  </w:footnote>
  <w:footnote w:type="continuationSeparator" w:id="0">
    <w:p w14:paraId="339A8213" w14:textId="77777777" w:rsidR="00950494" w:rsidRDefault="00950494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0494"/>
    <w:rsid w:val="001A7C09"/>
    <w:rsid w:val="00577BD5"/>
    <w:rsid w:val="00656CBA"/>
    <w:rsid w:val="006A1F77"/>
    <w:rsid w:val="00733BE7"/>
    <w:rsid w:val="009462C2"/>
    <w:rsid w:val="00950494"/>
    <w:rsid w:val="00967202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BBCF31"/>
  <w15:chartTrackingRefBased/>
  <w15:docId w15:val="{4DB68372-E614-4C56-B945-A8B31B609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0494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elocki.org.uk/diocese/LedburyPortions.htm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114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3</cp:revision>
  <dcterms:created xsi:type="dcterms:W3CDTF">2019-08-07T18:49:00Z</dcterms:created>
  <dcterms:modified xsi:type="dcterms:W3CDTF">2020-05-09T09:37:00Z</dcterms:modified>
</cp:coreProperties>
</file>