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49FB" w:rsidRDefault="008349FB" w:rsidP="008349F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PROUDEFOTT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fl.1433)</w:t>
      </w:r>
    </w:p>
    <w:p w:rsidR="008349FB" w:rsidRDefault="008349FB" w:rsidP="008349F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8349FB" w:rsidRDefault="008349FB" w:rsidP="008349F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8349FB" w:rsidRDefault="008349FB" w:rsidP="008349F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 Apr.1433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inquisition post mortem held in Newport Pagnell,</w:t>
      </w:r>
    </w:p>
    <w:p w:rsidR="008349FB" w:rsidRDefault="008349FB" w:rsidP="008349F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Buckinghamshire, into lands of the late Sir John </w:t>
      </w:r>
      <w:proofErr w:type="spellStart"/>
      <w:r>
        <w:rPr>
          <w:rFonts w:ascii="Times New Roman" w:hAnsi="Times New Roman" w:cs="Times New Roman"/>
          <w:sz w:val="24"/>
          <w:szCs w:val="24"/>
        </w:rPr>
        <w:t>Bohun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</w:t>
      </w:r>
    </w:p>
    <w:p w:rsidR="008349FB" w:rsidRDefault="008349FB" w:rsidP="008349F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24-51)</w:t>
      </w:r>
    </w:p>
    <w:p w:rsidR="008349FB" w:rsidRDefault="008349FB" w:rsidP="008349F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8349FB" w:rsidRDefault="008349FB" w:rsidP="008349F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B2F86" w:rsidRPr="008349FB" w:rsidRDefault="008349FB" w:rsidP="008349F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 March 2016</w:t>
      </w:r>
      <w:bookmarkStart w:id="0" w:name="_GoBack"/>
      <w:bookmarkEnd w:id="0"/>
    </w:p>
    <w:sectPr w:rsidR="006B2F86" w:rsidRPr="008349FB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49FB" w:rsidRDefault="008349FB" w:rsidP="00E71FC3">
      <w:pPr>
        <w:spacing w:after="0" w:line="240" w:lineRule="auto"/>
      </w:pPr>
      <w:r>
        <w:separator/>
      </w:r>
    </w:p>
  </w:endnote>
  <w:endnote w:type="continuationSeparator" w:id="0">
    <w:p w:rsidR="008349FB" w:rsidRDefault="008349FB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49FB" w:rsidRDefault="008349FB" w:rsidP="00E71FC3">
      <w:pPr>
        <w:spacing w:after="0" w:line="240" w:lineRule="auto"/>
      </w:pPr>
      <w:r>
        <w:separator/>
      </w:r>
    </w:p>
  </w:footnote>
  <w:footnote w:type="continuationSeparator" w:id="0">
    <w:p w:rsidR="008349FB" w:rsidRDefault="008349FB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49FB"/>
    <w:rsid w:val="008349FB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8BEBB3"/>
  <w15:chartTrackingRefBased/>
  <w15:docId w15:val="{8740080E-5663-426B-9FAA-5412D7E21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37</Words>
  <Characters>214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2016-03-10T18:43:00Z</dcterms:created>
  <dcterms:modified xsi:type="dcterms:W3CDTF">2016-03-10T18:45:00Z</dcterms:modified>
</cp:coreProperties>
</file>