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6FD3" w:rsidRDefault="000C6FD3" w:rsidP="000C6FD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PRUSTON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fl.1432)</w:t>
      </w:r>
    </w:p>
    <w:p w:rsidR="000C6FD3" w:rsidRDefault="000C6FD3" w:rsidP="000C6F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C6FD3" w:rsidRDefault="000C6FD3" w:rsidP="000C6F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C6FD3" w:rsidRDefault="000C6FD3" w:rsidP="000C6FD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 Oct.1432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Exeter into the lands</w:t>
      </w:r>
    </w:p>
    <w:p w:rsidR="000C6FD3" w:rsidRDefault="000C6FD3" w:rsidP="000C6FD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of the late Thomas </w:t>
      </w:r>
      <w:proofErr w:type="spellStart"/>
      <w:r>
        <w:rPr>
          <w:rFonts w:ascii="Times New Roman" w:hAnsi="Times New Roman" w:cs="Times New Roman"/>
          <w:sz w:val="24"/>
          <w:szCs w:val="24"/>
        </w:rPr>
        <w:t>Hendor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:rsidR="000C6FD3" w:rsidRDefault="000C6FD3" w:rsidP="000C6FD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(www.inquisitionspostmortem.ac.uk ref.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24-14)</w:t>
      </w:r>
    </w:p>
    <w:p w:rsidR="000C6FD3" w:rsidRDefault="000C6FD3" w:rsidP="000C6F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C6FD3" w:rsidRDefault="000C6FD3" w:rsidP="000C6FD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D5B8A" w:rsidRPr="000C6FD3" w:rsidRDefault="000C6FD3" w:rsidP="000C6FD3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24 January 2016</w:t>
      </w:r>
      <w:bookmarkStart w:id="0" w:name="_GoBack"/>
      <w:bookmarkEnd w:id="0"/>
    </w:p>
    <w:sectPr w:rsidR="00DD5B8A" w:rsidRPr="000C6FD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6FD3" w:rsidRDefault="000C6FD3" w:rsidP="00564E3C">
      <w:pPr>
        <w:spacing w:after="0" w:line="240" w:lineRule="auto"/>
      </w:pPr>
      <w:r>
        <w:separator/>
      </w:r>
    </w:p>
  </w:endnote>
  <w:endnote w:type="continuationSeparator" w:id="0">
    <w:p w:rsidR="000C6FD3" w:rsidRDefault="000C6FD3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0C6FD3">
      <w:rPr>
        <w:rFonts w:ascii="Times New Roman" w:hAnsi="Times New Roman" w:cs="Times New Roman"/>
        <w:noProof/>
        <w:sz w:val="24"/>
        <w:szCs w:val="24"/>
      </w:rPr>
      <w:t>24 January 2016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6FD3" w:rsidRDefault="000C6FD3" w:rsidP="00564E3C">
      <w:pPr>
        <w:spacing w:after="0" w:line="240" w:lineRule="auto"/>
      </w:pPr>
      <w:r>
        <w:separator/>
      </w:r>
    </w:p>
  </w:footnote>
  <w:footnote w:type="continuationSeparator" w:id="0">
    <w:p w:rsidR="000C6FD3" w:rsidRDefault="000C6FD3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FD3"/>
    <w:rsid w:val="000C6FD3"/>
    <w:rsid w:val="00372DC6"/>
    <w:rsid w:val="00564E3C"/>
    <w:rsid w:val="0064591D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D17C66"/>
  <w15:chartTrackingRefBased/>
  <w15:docId w15:val="{D473DD7A-9935-40EA-BEA0-95ED10901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33</Words>
  <Characters>192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2016-01-24T20:25:00Z</dcterms:created>
  <dcterms:modified xsi:type="dcterms:W3CDTF">2016-01-24T20:26:00Z</dcterms:modified>
</cp:coreProperties>
</file>