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3D46E4" w14:textId="0472CD7F" w:rsidR="00BA00AB" w:rsidRDefault="008E643C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PRUT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fl.1471)</w:t>
      </w:r>
    </w:p>
    <w:p w14:paraId="43422780" w14:textId="5BF23356" w:rsidR="008E643C" w:rsidRDefault="008E643C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5A86246" w14:textId="57CF172E" w:rsidR="008E643C" w:rsidRDefault="008E643C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EB93460" w14:textId="1ABFDF61" w:rsidR="008E643C" w:rsidRDefault="008E643C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Jun.1471</w:t>
      </w:r>
      <w:r>
        <w:rPr>
          <w:rFonts w:ascii="Times New Roman" w:hAnsi="Times New Roman" w:cs="Times New Roman"/>
          <w:sz w:val="24"/>
          <w:szCs w:val="24"/>
        </w:rPr>
        <w:tab/>
        <w:t>He was on a commission of the peace for Berkshire.  (C.P.R. 1467-77 p.608)</w:t>
      </w:r>
    </w:p>
    <w:p w14:paraId="4DE95A50" w14:textId="0C3A933F" w:rsidR="008E643C" w:rsidRDefault="008E643C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E2F85BE" w14:textId="402AAA28" w:rsidR="008E643C" w:rsidRDefault="008E643C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FCE9C18" w14:textId="5A5F24D8" w:rsidR="008E643C" w:rsidRPr="008E643C" w:rsidRDefault="008E643C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 May 2021</w:t>
      </w:r>
    </w:p>
    <w:sectPr w:rsidR="008E643C" w:rsidRPr="008E64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A0B416" w14:textId="77777777" w:rsidR="008E643C" w:rsidRDefault="008E643C" w:rsidP="009139A6">
      <w:r>
        <w:separator/>
      </w:r>
    </w:p>
  </w:endnote>
  <w:endnote w:type="continuationSeparator" w:id="0">
    <w:p w14:paraId="04AEFD3B" w14:textId="77777777" w:rsidR="008E643C" w:rsidRDefault="008E643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8DFF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24ECC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EA6F2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D55C7D" w14:textId="77777777" w:rsidR="008E643C" w:rsidRDefault="008E643C" w:rsidP="009139A6">
      <w:r>
        <w:separator/>
      </w:r>
    </w:p>
  </w:footnote>
  <w:footnote w:type="continuationSeparator" w:id="0">
    <w:p w14:paraId="463E6480" w14:textId="77777777" w:rsidR="008E643C" w:rsidRDefault="008E643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175CF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30BA2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2BA4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43C"/>
    <w:rsid w:val="000666E0"/>
    <w:rsid w:val="002510B7"/>
    <w:rsid w:val="005C130B"/>
    <w:rsid w:val="00826F5C"/>
    <w:rsid w:val="008E643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53C8F3"/>
  <w15:chartTrackingRefBased/>
  <w15:docId w15:val="{0EA4FD0A-27F6-4709-97F8-392DC3428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3</TotalTime>
  <Pages>1</Pages>
  <Words>19</Words>
  <Characters>109</Characters>
  <Application>Microsoft Office Word</Application>
  <DocSecurity>0</DocSecurity>
  <Lines>1</Lines>
  <Paragraphs>1</Paragraphs>
  <ScaleCrop>false</ScaleCrop>
  <Company/>
  <LinksUpToDate>false</LinksUpToDate>
  <CharactersWithSpaces>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2021-05-06T21:40:00Z</dcterms:created>
  <dcterms:modified xsi:type="dcterms:W3CDTF">2021-05-06T21:44:00Z</dcterms:modified>
</cp:coreProperties>
</file>