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06C2" w:rsidRPr="00B406C2" w:rsidRDefault="00B406C2" w:rsidP="00B406C2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406C2">
        <w:rPr>
          <w:rFonts w:ascii="Times New Roman" w:hAnsi="Times New Roman" w:cs="Times New Roman"/>
          <w:sz w:val="24"/>
          <w:szCs w:val="24"/>
          <w:u w:val="single"/>
        </w:rPr>
        <w:t>Thomas PRYMOR</w:t>
      </w:r>
      <w:r w:rsidRPr="00B406C2">
        <w:rPr>
          <w:rFonts w:ascii="Times New Roman" w:hAnsi="Times New Roman" w:cs="Times New Roman"/>
          <w:sz w:val="24"/>
          <w:szCs w:val="24"/>
        </w:rPr>
        <w:t xml:space="preserve">      (fl.1450-60)</w:t>
      </w:r>
    </w:p>
    <w:p w:rsidR="00B406C2" w:rsidRPr="00B406C2" w:rsidRDefault="00B406C2" w:rsidP="00B406C2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406C2">
        <w:rPr>
          <w:rFonts w:ascii="Times New Roman" w:hAnsi="Times New Roman" w:cs="Times New Roman"/>
          <w:sz w:val="24"/>
          <w:szCs w:val="24"/>
        </w:rPr>
        <w:t>Rector of the church of St.John the Baptist, Lound, Suffolk.</w:t>
      </w:r>
    </w:p>
    <w:p w:rsidR="00B406C2" w:rsidRPr="00B406C2" w:rsidRDefault="00B406C2" w:rsidP="00B406C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406C2" w:rsidRPr="00B406C2" w:rsidRDefault="00B406C2" w:rsidP="00B406C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406C2" w:rsidRPr="00B406C2" w:rsidRDefault="00B406C2" w:rsidP="00B406C2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406C2">
        <w:rPr>
          <w:rFonts w:ascii="Times New Roman" w:hAnsi="Times New Roman" w:cs="Times New Roman"/>
          <w:sz w:val="24"/>
          <w:szCs w:val="24"/>
        </w:rPr>
        <w:t xml:space="preserve">       1450-60</w:t>
      </w:r>
      <w:r w:rsidRPr="00B406C2">
        <w:rPr>
          <w:rFonts w:ascii="Times New Roman" w:hAnsi="Times New Roman" w:cs="Times New Roman"/>
          <w:sz w:val="24"/>
          <w:szCs w:val="24"/>
        </w:rPr>
        <w:tab/>
        <w:t>He was Rector.</w:t>
      </w:r>
    </w:p>
    <w:p w:rsidR="00B406C2" w:rsidRPr="00B406C2" w:rsidRDefault="00B406C2" w:rsidP="00B406C2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406C2">
        <w:rPr>
          <w:rFonts w:ascii="Times New Roman" w:hAnsi="Times New Roman" w:cs="Times New Roman"/>
          <w:sz w:val="24"/>
          <w:szCs w:val="24"/>
        </w:rPr>
        <w:tab/>
      </w:r>
      <w:r w:rsidRPr="00B406C2"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B406C2">
          <w:rPr>
            <w:rStyle w:val="Hyperlink"/>
            <w:rFonts w:ascii="Times New Roman" w:hAnsi="Times New Roman" w:cs="Times New Roman"/>
            <w:sz w:val="24"/>
            <w:szCs w:val="24"/>
          </w:rPr>
          <w:t>http://www.loundworship.co.uk/church-rectors.php</w:t>
        </w:r>
      </w:hyperlink>
      <w:r w:rsidRPr="00B406C2">
        <w:rPr>
          <w:rFonts w:ascii="Times New Roman" w:hAnsi="Times New Roman" w:cs="Times New Roman"/>
          <w:sz w:val="24"/>
          <w:szCs w:val="24"/>
        </w:rPr>
        <w:t>)</w:t>
      </w:r>
    </w:p>
    <w:p w:rsidR="00B406C2" w:rsidRPr="00B406C2" w:rsidRDefault="00B406C2" w:rsidP="00B406C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406C2" w:rsidRPr="00B406C2" w:rsidRDefault="00B406C2" w:rsidP="00B406C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406C2" w:rsidRPr="00B406C2" w:rsidRDefault="00B406C2" w:rsidP="00B406C2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406C2">
        <w:rPr>
          <w:rFonts w:ascii="Times New Roman" w:hAnsi="Times New Roman" w:cs="Times New Roman"/>
          <w:sz w:val="24"/>
          <w:szCs w:val="24"/>
        </w:rPr>
        <w:t>17 November 2015</w:t>
      </w:r>
    </w:p>
    <w:p w:rsidR="00DD5B8A" w:rsidRPr="00B406C2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B406C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06C2" w:rsidRDefault="00B406C2" w:rsidP="00564E3C">
      <w:pPr>
        <w:spacing w:after="0" w:line="240" w:lineRule="auto"/>
      </w:pPr>
      <w:r>
        <w:separator/>
      </w:r>
    </w:p>
  </w:endnote>
  <w:endnote w:type="continuationSeparator" w:id="0">
    <w:p w:rsidR="00B406C2" w:rsidRDefault="00B406C2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B406C2">
      <w:rPr>
        <w:rFonts w:ascii="Times New Roman" w:hAnsi="Times New Roman" w:cs="Times New Roman"/>
        <w:noProof/>
        <w:sz w:val="24"/>
        <w:szCs w:val="24"/>
      </w:rPr>
      <w:t>17 February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06C2" w:rsidRDefault="00B406C2" w:rsidP="00564E3C">
      <w:pPr>
        <w:spacing w:after="0" w:line="240" w:lineRule="auto"/>
      </w:pPr>
      <w:r>
        <w:separator/>
      </w:r>
    </w:p>
  </w:footnote>
  <w:footnote w:type="continuationSeparator" w:id="0">
    <w:p w:rsidR="00B406C2" w:rsidRDefault="00B406C2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6C2"/>
    <w:rsid w:val="00372DC6"/>
    <w:rsid w:val="00564E3C"/>
    <w:rsid w:val="0064591D"/>
    <w:rsid w:val="00B406C2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3D6DBE-73A7-4B83-BAA2-2EACDC3B5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rsid w:val="00B406C2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oundworship.co.uk/church-rectors.php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2016-02-17T21:25:00Z</dcterms:created>
  <dcterms:modified xsi:type="dcterms:W3CDTF">2016-02-17T21:26:00Z</dcterms:modified>
</cp:coreProperties>
</file>