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92538" w14:textId="77777777" w:rsidR="00AA3D4A" w:rsidRDefault="00AA3D4A" w:rsidP="00AA3D4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PYMBERTON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fl.1477)</w:t>
      </w:r>
    </w:p>
    <w:p w14:paraId="4AE58213" w14:textId="77777777" w:rsidR="00AA3D4A" w:rsidRDefault="00AA3D4A" w:rsidP="00AA3D4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Leeds, West Riding of Yorkshire. Parish church.</w:t>
      </w:r>
    </w:p>
    <w:p w14:paraId="61BBFD99" w14:textId="77777777" w:rsidR="00AA3D4A" w:rsidRDefault="00AA3D4A" w:rsidP="00AA3D4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3FCC99A" w14:textId="77777777" w:rsidR="00AA3D4A" w:rsidRDefault="00AA3D4A" w:rsidP="00AA3D4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3CEC575" w14:textId="77777777" w:rsidR="00AA3D4A" w:rsidRDefault="00AA3D4A" w:rsidP="00AA3D4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1477</w:t>
      </w:r>
      <w:r>
        <w:rPr>
          <w:rFonts w:ascii="Times New Roman" w:hAnsi="Times New Roman" w:cs="Times New Roman"/>
          <w:sz w:val="24"/>
          <w:szCs w:val="24"/>
        </w:rPr>
        <w:tab/>
        <w:t>He appears in the Plea Rolls.</w:t>
      </w:r>
    </w:p>
    <w:p w14:paraId="7E79C8EE" w14:textId="77777777" w:rsidR="00AA3D4A" w:rsidRDefault="00AA3D4A" w:rsidP="00AA3D4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807383">
          <w:rPr>
            <w:rStyle w:val="Hyperlink"/>
            <w:rFonts w:ascii="Times New Roman" w:hAnsi="Times New Roman" w:cs="Times New Roman"/>
            <w:sz w:val="24"/>
            <w:szCs w:val="24"/>
          </w:rPr>
          <w:t>https://waalt.uh.edu/index.php/CP40/861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</w:p>
    <w:p w14:paraId="211E51D7" w14:textId="77777777" w:rsidR="00AA3D4A" w:rsidRDefault="00AA3D4A" w:rsidP="00AA3D4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33676DB" w14:textId="77777777" w:rsidR="00AA3D4A" w:rsidRDefault="00AA3D4A" w:rsidP="00AA3D4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B7A698D" w14:textId="77777777" w:rsidR="00AA3D4A" w:rsidRDefault="00AA3D4A" w:rsidP="00AA3D4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February 2022</w:t>
      </w:r>
    </w:p>
    <w:p w14:paraId="1EBFA786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8F0B5" w14:textId="77777777" w:rsidR="00AA3D4A" w:rsidRDefault="00AA3D4A" w:rsidP="009139A6">
      <w:r>
        <w:separator/>
      </w:r>
    </w:p>
  </w:endnote>
  <w:endnote w:type="continuationSeparator" w:id="0">
    <w:p w14:paraId="370A5159" w14:textId="77777777" w:rsidR="00AA3D4A" w:rsidRDefault="00AA3D4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FE45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31840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BB76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8A781A" w14:textId="77777777" w:rsidR="00AA3D4A" w:rsidRDefault="00AA3D4A" w:rsidP="009139A6">
      <w:r>
        <w:separator/>
      </w:r>
    </w:p>
  </w:footnote>
  <w:footnote w:type="continuationSeparator" w:id="0">
    <w:p w14:paraId="5B8CCC10" w14:textId="77777777" w:rsidR="00AA3D4A" w:rsidRDefault="00AA3D4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22F3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870A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89C2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D4A"/>
    <w:rsid w:val="000666E0"/>
    <w:rsid w:val="002510B7"/>
    <w:rsid w:val="005C130B"/>
    <w:rsid w:val="00826F5C"/>
    <w:rsid w:val="009139A6"/>
    <w:rsid w:val="009448BB"/>
    <w:rsid w:val="00A3176C"/>
    <w:rsid w:val="00AA3D4A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BDD64"/>
  <w15:chartTrackingRefBased/>
  <w15:docId w15:val="{8647123E-3D4D-4A36-B026-D6077FB9B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AA3D4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861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2022-02-28T14:13:00Z</dcterms:created>
  <dcterms:modified xsi:type="dcterms:W3CDTF">2022-02-28T14:14:00Z</dcterms:modified>
</cp:coreProperties>
</file>