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173F59" w14:textId="77777777" w:rsidR="002F19C0" w:rsidRDefault="002F19C0" w:rsidP="002F19C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Robert PYMPOLT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fl.1484)</w:t>
      </w:r>
    </w:p>
    <w:p w14:paraId="32E60E14" w14:textId="77777777" w:rsidR="002F19C0" w:rsidRDefault="002F19C0" w:rsidP="002F19C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EB6D973" w14:textId="77777777" w:rsidR="002F19C0" w:rsidRDefault="002F19C0" w:rsidP="002F19C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7C0F5DC" w14:textId="77777777" w:rsidR="002F19C0" w:rsidRDefault="002F19C0" w:rsidP="002F19C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 Sep.1484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held in Basingstoke, Hampshire,</w:t>
      </w:r>
    </w:p>
    <w:p w14:paraId="10A4ADAD" w14:textId="77777777" w:rsidR="002F19C0" w:rsidRDefault="002F19C0" w:rsidP="002F19C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into lands of William </w:t>
      </w:r>
      <w:proofErr w:type="spellStart"/>
      <w:r>
        <w:rPr>
          <w:rFonts w:ascii="Times New Roman" w:hAnsi="Times New Roman" w:cs="Times New Roman"/>
          <w:sz w:val="24"/>
          <w:szCs w:val="24"/>
        </w:rPr>
        <w:t>Brocas</w:t>
      </w:r>
      <w:proofErr w:type="spellEnd"/>
      <w:r>
        <w:rPr>
          <w:rFonts w:ascii="Times New Roman" w:hAnsi="Times New Roman" w:cs="Times New Roman"/>
          <w:sz w:val="24"/>
          <w:szCs w:val="24"/>
        </w:rPr>
        <w:t>(q.v.).</w:t>
      </w:r>
    </w:p>
    <w:p w14:paraId="18A77488" w14:textId="77777777" w:rsidR="002F19C0" w:rsidRDefault="002F19C0" w:rsidP="002F19C0">
      <w:pPr>
        <w:pStyle w:val="NoSpacing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(Calendar of Inquisitions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Post Mortem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1 Edward V to Richard III,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vol.XXV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6B2E3F19" w14:textId="77777777" w:rsidR="002F19C0" w:rsidRDefault="002F19C0" w:rsidP="002F19C0">
      <w:pPr>
        <w:pStyle w:val="NoSpacing"/>
        <w:ind w:left="720" w:firstLine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1483-5, ed. Gordon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McKelvie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pub. The Boydell Press 2021, p.23)</w:t>
      </w:r>
    </w:p>
    <w:p w14:paraId="68379D0A" w14:textId="77777777" w:rsidR="002F19C0" w:rsidRDefault="002F19C0" w:rsidP="002F19C0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38906552" w14:textId="77777777" w:rsidR="002F19C0" w:rsidRDefault="002F19C0" w:rsidP="002F19C0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</w:p>
    <w:p w14:paraId="168BC8B8" w14:textId="77777777" w:rsidR="002F19C0" w:rsidRPr="001B1923" w:rsidRDefault="002F19C0" w:rsidP="002F19C0">
      <w:pPr>
        <w:pStyle w:val="NoSpacing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29 January 2022</w:t>
      </w:r>
    </w:p>
    <w:p w14:paraId="76DE382C" w14:textId="0B9FEABA" w:rsidR="00BA00AB" w:rsidRPr="002F19C0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2F19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B1C89B" w14:textId="77777777" w:rsidR="002F19C0" w:rsidRDefault="002F19C0" w:rsidP="009139A6">
      <w:r>
        <w:separator/>
      </w:r>
    </w:p>
  </w:endnote>
  <w:endnote w:type="continuationSeparator" w:id="0">
    <w:p w14:paraId="16DE11A4" w14:textId="77777777" w:rsidR="002F19C0" w:rsidRDefault="002F19C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D4E22A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8E5CA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FF51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1DE47F" w14:textId="77777777" w:rsidR="002F19C0" w:rsidRDefault="002F19C0" w:rsidP="009139A6">
      <w:r>
        <w:separator/>
      </w:r>
    </w:p>
  </w:footnote>
  <w:footnote w:type="continuationSeparator" w:id="0">
    <w:p w14:paraId="6E93EB7C" w14:textId="77777777" w:rsidR="002F19C0" w:rsidRDefault="002F19C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BE46B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92DC72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0FD4F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9C0"/>
    <w:rsid w:val="000666E0"/>
    <w:rsid w:val="002510B7"/>
    <w:rsid w:val="002F19C0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85F68A"/>
  <w15:chartTrackingRefBased/>
  <w15:docId w15:val="{EDB3BF8F-1149-41D8-9706-DCFC778CB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47</Words>
  <Characters>273</Characters>
  <Application>Microsoft Office Word</Application>
  <DocSecurity>0</DocSecurity>
  <Lines>2</Lines>
  <Paragraphs>1</Paragraphs>
  <ScaleCrop>false</ScaleCrop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2022-01-29T20:39:00Z</dcterms:created>
  <dcterms:modified xsi:type="dcterms:W3CDTF">2022-01-29T20:39:00Z</dcterms:modified>
</cp:coreProperties>
</file>