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9D299E" w14:textId="77777777" w:rsidR="002D0CFC" w:rsidRDefault="002D0CFC" w:rsidP="002D0CF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Richard PYNCHON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fl.1469)</w:t>
      </w:r>
    </w:p>
    <w:p w14:paraId="2E526858" w14:textId="77777777" w:rsidR="002D0CFC" w:rsidRDefault="002D0CFC" w:rsidP="002D0CF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A79B88F" w14:textId="77777777" w:rsidR="002D0CFC" w:rsidRDefault="002D0CFC" w:rsidP="002D0CF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AAA0F75" w14:textId="77777777" w:rsidR="002D0CFC" w:rsidRDefault="002D0CFC" w:rsidP="002D0CF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7 Oct.1469</w:t>
      </w:r>
      <w:r>
        <w:rPr>
          <w:rFonts w:ascii="Times New Roman" w:hAnsi="Times New Roman" w:cs="Times New Roman"/>
          <w:sz w:val="24"/>
          <w:szCs w:val="24"/>
        </w:rPr>
        <w:tab/>
        <w:t xml:space="preserve">He was one of those to whom Nicholas </w:t>
      </w:r>
      <w:proofErr w:type="spellStart"/>
      <w:r>
        <w:rPr>
          <w:rFonts w:ascii="Times New Roman" w:hAnsi="Times New Roman" w:cs="Times New Roman"/>
          <w:sz w:val="24"/>
          <w:szCs w:val="24"/>
        </w:rPr>
        <w:t>Stoperfeld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>
        <w:rPr>
          <w:rFonts w:ascii="Times New Roman" w:hAnsi="Times New Roman" w:cs="Times New Roman"/>
          <w:sz w:val="24"/>
          <w:szCs w:val="24"/>
        </w:rPr>
        <w:t>Hsdlow</w:t>
      </w:r>
      <w:proofErr w:type="spellEnd"/>
      <w:r>
        <w:rPr>
          <w:rFonts w:ascii="Times New Roman" w:hAnsi="Times New Roman" w:cs="Times New Roman"/>
          <w:sz w:val="24"/>
          <w:szCs w:val="24"/>
        </w:rPr>
        <w:t>, Kent(q.v.),</w:t>
      </w:r>
    </w:p>
    <w:p w14:paraId="091FB640" w14:textId="77777777" w:rsidR="002D0CFC" w:rsidRDefault="002D0CFC" w:rsidP="002D0CF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granted the manor of </w:t>
      </w:r>
      <w:proofErr w:type="spellStart"/>
      <w:r>
        <w:rPr>
          <w:rFonts w:ascii="Times New Roman" w:hAnsi="Times New Roman" w:cs="Times New Roman"/>
          <w:sz w:val="24"/>
          <w:szCs w:val="24"/>
        </w:rPr>
        <w:t>Deryndale</w:t>
      </w:r>
      <w:proofErr w:type="spellEnd"/>
      <w:r>
        <w:rPr>
          <w:rFonts w:ascii="Times New Roman" w:hAnsi="Times New Roman" w:cs="Times New Roman"/>
          <w:sz w:val="24"/>
          <w:szCs w:val="24"/>
        </w:rPr>
        <w:t>, Sussex.</w:t>
      </w:r>
      <w:r>
        <w:rPr>
          <w:rFonts w:ascii="Times New Roman" w:hAnsi="Times New Roman" w:cs="Times New Roman"/>
          <w:sz w:val="24"/>
          <w:szCs w:val="24"/>
        </w:rPr>
        <w:tab/>
        <w:t>(T.N.A. ref. DYK/27)</w:t>
      </w:r>
    </w:p>
    <w:p w14:paraId="209F7850" w14:textId="77777777" w:rsidR="002D0CFC" w:rsidRDefault="002D0CFC" w:rsidP="002D0CF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0D75E58" w14:textId="77777777" w:rsidR="002D0CFC" w:rsidRDefault="002D0CFC" w:rsidP="002D0CF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14B222D" w14:textId="77777777" w:rsidR="002D0CFC" w:rsidRDefault="002D0CFC" w:rsidP="002D0CF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26 February 2022</w:t>
      </w:r>
    </w:p>
    <w:p w14:paraId="1D8D032B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63D50B" w14:textId="77777777" w:rsidR="002D0CFC" w:rsidRDefault="002D0CFC" w:rsidP="009139A6">
      <w:r>
        <w:separator/>
      </w:r>
    </w:p>
  </w:endnote>
  <w:endnote w:type="continuationSeparator" w:id="0">
    <w:p w14:paraId="65336BD1" w14:textId="77777777" w:rsidR="002D0CFC" w:rsidRDefault="002D0CFC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2F0A3B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3EF9B8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BD236E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BF55DF" w14:textId="77777777" w:rsidR="002D0CFC" w:rsidRDefault="002D0CFC" w:rsidP="009139A6">
      <w:r>
        <w:separator/>
      </w:r>
    </w:p>
  </w:footnote>
  <w:footnote w:type="continuationSeparator" w:id="0">
    <w:p w14:paraId="4A9E7BE4" w14:textId="77777777" w:rsidR="002D0CFC" w:rsidRDefault="002D0CFC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8A7299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F651AB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DEC64B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CFC"/>
    <w:rsid w:val="000666E0"/>
    <w:rsid w:val="002510B7"/>
    <w:rsid w:val="002D0CFC"/>
    <w:rsid w:val="005C130B"/>
    <w:rsid w:val="00826F5C"/>
    <w:rsid w:val="009139A6"/>
    <w:rsid w:val="009448BB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38308B"/>
  <w15:chartTrackingRefBased/>
  <w15:docId w15:val="{AB695890-B50F-4AA4-A822-00E044FE31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1</TotalTime>
  <Pages>1</Pages>
  <Words>30</Words>
  <Characters>171</Characters>
  <Application>Microsoft Office Word</Application>
  <DocSecurity>0</DocSecurity>
  <Lines>1</Lines>
  <Paragraphs>1</Paragraphs>
  <ScaleCrop>false</ScaleCrop>
  <Company/>
  <LinksUpToDate>false</LinksUpToDate>
  <CharactersWithSpaces>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2022-02-26T19:48:00Z</dcterms:created>
  <dcterms:modified xsi:type="dcterms:W3CDTF">2022-02-26T19:49:00Z</dcterms:modified>
</cp:coreProperties>
</file>