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D6FF9A" w14:textId="3DE9CB13" w:rsidR="00355852" w:rsidRDefault="00355852" w:rsidP="0035585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PYNDE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fl.141</w:t>
      </w:r>
      <w:r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13187E48" w14:textId="77777777" w:rsidR="00355852" w:rsidRDefault="00355852" w:rsidP="0035585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the diocese of Exeter.</w:t>
      </w:r>
    </w:p>
    <w:p w14:paraId="2DB140A3" w14:textId="77777777" w:rsidR="00355852" w:rsidRDefault="00355852" w:rsidP="0035585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40974B3" w14:textId="77777777" w:rsidR="00355852" w:rsidRDefault="00355852" w:rsidP="0035585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9CEB570" w14:textId="43896BC1" w:rsidR="00355852" w:rsidRDefault="00355852" w:rsidP="0035585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23 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ordained to his first tonsure.   </w:t>
      </w:r>
    </w:p>
    <w:p w14:paraId="0A1395A8" w14:textId="77777777" w:rsidR="00355852" w:rsidRDefault="00355852" w:rsidP="0035585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(“Stafford Register” pp.435 and 427)</w:t>
      </w:r>
    </w:p>
    <w:p w14:paraId="2C610D33" w14:textId="77777777" w:rsidR="00355852" w:rsidRDefault="00355852" w:rsidP="0035585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24415BA" w14:textId="77777777" w:rsidR="00355852" w:rsidRDefault="00355852" w:rsidP="0035585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9023CE4" w14:textId="77777777" w:rsidR="00355852" w:rsidRPr="007B4693" w:rsidRDefault="00355852" w:rsidP="0035585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April 2021</w:t>
      </w:r>
    </w:p>
    <w:p w14:paraId="627C6B45" w14:textId="55E6B2C5" w:rsidR="00BA00AB" w:rsidRPr="00355852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35585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FDAB93" w14:textId="77777777" w:rsidR="00355852" w:rsidRDefault="00355852" w:rsidP="009139A6">
      <w:r>
        <w:separator/>
      </w:r>
    </w:p>
  </w:endnote>
  <w:endnote w:type="continuationSeparator" w:id="0">
    <w:p w14:paraId="39B723A5" w14:textId="77777777" w:rsidR="00355852" w:rsidRDefault="0035585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FDB90F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B35772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47073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2C167F" w14:textId="77777777" w:rsidR="00355852" w:rsidRDefault="00355852" w:rsidP="009139A6">
      <w:r>
        <w:separator/>
      </w:r>
    </w:p>
  </w:footnote>
  <w:footnote w:type="continuationSeparator" w:id="0">
    <w:p w14:paraId="7877B868" w14:textId="77777777" w:rsidR="00355852" w:rsidRDefault="0035585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505752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775045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30CE33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852"/>
    <w:rsid w:val="000666E0"/>
    <w:rsid w:val="002510B7"/>
    <w:rsid w:val="00355852"/>
    <w:rsid w:val="005C130B"/>
    <w:rsid w:val="00826F5C"/>
    <w:rsid w:val="009139A6"/>
    <w:rsid w:val="009448BB"/>
    <w:rsid w:val="00A3176C"/>
    <w:rsid w:val="00BA00AB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135044"/>
  <w15:chartTrackingRefBased/>
  <w15:docId w15:val="{74534EAA-8446-4F6F-85B7-269C0B00C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3</TotalTime>
  <Pages>1</Pages>
  <Words>23</Words>
  <Characters>134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2021-04-02T20:09:00Z</dcterms:created>
  <dcterms:modified xsi:type="dcterms:W3CDTF">2021-04-02T20:12:00Z</dcterms:modified>
</cp:coreProperties>
</file>