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0B6074" w14:textId="77777777" w:rsidR="00CD6FF3" w:rsidRDefault="00CD6FF3" w:rsidP="00CD6FF3">
      <w:pPr>
        <w:pStyle w:val="NoSpacing"/>
      </w:pPr>
      <w:r>
        <w:rPr>
          <w:u w:val="single"/>
        </w:rPr>
        <w:t>Ralph PYNKNEY</w:t>
      </w:r>
      <w:r>
        <w:t xml:space="preserve">        (fl.1483)</w:t>
      </w:r>
    </w:p>
    <w:p w14:paraId="3B80359B" w14:textId="77777777" w:rsidR="00CD6FF3" w:rsidRDefault="00CD6FF3" w:rsidP="00CD6FF3">
      <w:pPr>
        <w:pStyle w:val="NoSpacing"/>
      </w:pPr>
      <w:r>
        <w:t xml:space="preserve">of </w:t>
      </w:r>
      <w:proofErr w:type="spellStart"/>
      <w:r>
        <w:t>Landmoth</w:t>
      </w:r>
      <w:proofErr w:type="spellEnd"/>
      <w:r>
        <w:t>, North Riding of Yorkshire. Husbandman.</w:t>
      </w:r>
    </w:p>
    <w:p w14:paraId="409551A0" w14:textId="77777777" w:rsidR="00CD6FF3" w:rsidRDefault="00CD6FF3" w:rsidP="00CD6FF3">
      <w:pPr>
        <w:pStyle w:val="NoSpacing"/>
      </w:pPr>
    </w:p>
    <w:p w14:paraId="3B694A8E" w14:textId="77777777" w:rsidR="00CD6FF3" w:rsidRDefault="00CD6FF3" w:rsidP="00CD6FF3">
      <w:pPr>
        <w:pStyle w:val="NoSpacing"/>
      </w:pPr>
    </w:p>
    <w:p w14:paraId="515E04D9" w14:textId="77777777" w:rsidR="00CD6FF3" w:rsidRDefault="00CD6FF3" w:rsidP="00CD6FF3">
      <w:pPr>
        <w:pStyle w:val="NoSpacing"/>
      </w:pPr>
      <w:r>
        <w:tab/>
        <w:t>1483</w:t>
      </w:r>
      <w:r>
        <w:tab/>
        <w:t xml:space="preserve">William </w:t>
      </w:r>
      <w:proofErr w:type="spellStart"/>
      <w:r>
        <w:t>Dyghton</w:t>
      </w:r>
      <w:proofErr w:type="spellEnd"/>
      <w:r>
        <w:t>(q.v.) brought a plaint of debt against him and Thomas</w:t>
      </w:r>
    </w:p>
    <w:p w14:paraId="1EECDBD1" w14:textId="77777777" w:rsidR="00CD6FF3" w:rsidRDefault="00CD6FF3" w:rsidP="00CD6FF3">
      <w:pPr>
        <w:pStyle w:val="NoSpacing"/>
      </w:pPr>
      <w:r>
        <w:tab/>
      </w:r>
      <w:r>
        <w:tab/>
      </w:r>
      <w:proofErr w:type="spellStart"/>
      <w:r>
        <w:t>Atkynson</w:t>
      </w:r>
      <w:proofErr w:type="spellEnd"/>
      <w:r>
        <w:t xml:space="preserve"> of </w:t>
      </w:r>
      <w:proofErr w:type="spellStart"/>
      <w:r>
        <w:t>Brafferton</w:t>
      </w:r>
      <w:proofErr w:type="spellEnd"/>
      <w:r>
        <w:t>(q.v.).</w:t>
      </w:r>
    </w:p>
    <w:p w14:paraId="7FB99260" w14:textId="77777777" w:rsidR="00CD6FF3" w:rsidRDefault="00CD6FF3" w:rsidP="00CD6FF3">
      <w:pPr>
        <w:pStyle w:val="NoSpacing"/>
      </w:pPr>
      <w:r>
        <w:tab/>
      </w:r>
      <w:r>
        <w:tab/>
      </w:r>
      <w:r w:rsidRPr="00F103F1">
        <w:t>(</w:t>
      </w:r>
      <w:hyperlink r:id="rId6" w:history="1">
        <w:r w:rsidRPr="001078EE">
          <w:rPr>
            <w:rStyle w:val="Hyperlink"/>
          </w:rPr>
          <w:t>http://aalt.law.uh.edu/Indices/CP40Indices/CP40no883Pl.htm</w:t>
        </w:r>
      </w:hyperlink>
      <w:r>
        <w:t>)</w:t>
      </w:r>
    </w:p>
    <w:p w14:paraId="0D316896" w14:textId="77777777" w:rsidR="00CD6FF3" w:rsidRDefault="00CD6FF3" w:rsidP="00CD6FF3">
      <w:pPr>
        <w:pStyle w:val="NoSpacing"/>
      </w:pPr>
    </w:p>
    <w:p w14:paraId="3B85F1C6" w14:textId="77777777" w:rsidR="00CD6FF3" w:rsidRDefault="00CD6FF3" w:rsidP="00CD6FF3">
      <w:pPr>
        <w:pStyle w:val="NoSpacing"/>
      </w:pPr>
    </w:p>
    <w:p w14:paraId="1C990403" w14:textId="77777777" w:rsidR="00CD6FF3" w:rsidRDefault="00CD6FF3" w:rsidP="00CD6FF3">
      <w:pPr>
        <w:pStyle w:val="NoSpacing"/>
      </w:pPr>
      <w:r>
        <w:t>27 January 2020</w:t>
      </w:r>
    </w:p>
    <w:p w14:paraId="0D0773A6" w14:textId="77777777" w:rsidR="006B2F86" w:rsidRPr="00E71FC3" w:rsidRDefault="00CD6FF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B873B3" w14:textId="77777777" w:rsidR="00CD6FF3" w:rsidRDefault="00CD6FF3" w:rsidP="00E71FC3">
      <w:pPr>
        <w:spacing w:after="0" w:line="240" w:lineRule="auto"/>
      </w:pPr>
      <w:r>
        <w:separator/>
      </w:r>
    </w:p>
  </w:endnote>
  <w:endnote w:type="continuationSeparator" w:id="0">
    <w:p w14:paraId="6DE73CAC" w14:textId="77777777" w:rsidR="00CD6FF3" w:rsidRDefault="00CD6FF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65FE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EC6E42" w14:textId="77777777" w:rsidR="00CD6FF3" w:rsidRDefault="00CD6FF3" w:rsidP="00E71FC3">
      <w:pPr>
        <w:spacing w:after="0" w:line="240" w:lineRule="auto"/>
      </w:pPr>
      <w:r>
        <w:separator/>
      </w:r>
    </w:p>
  </w:footnote>
  <w:footnote w:type="continuationSeparator" w:id="0">
    <w:p w14:paraId="6A2907A0" w14:textId="77777777" w:rsidR="00CD6FF3" w:rsidRDefault="00CD6FF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FF3"/>
    <w:rsid w:val="001A7C09"/>
    <w:rsid w:val="00577BD5"/>
    <w:rsid w:val="00656CBA"/>
    <w:rsid w:val="006A1F77"/>
    <w:rsid w:val="00733BE7"/>
    <w:rsid w:val="00AB52E8"/>
    <w:rsid w:val="00B16D3F"/>
    <w:rsid w:val="00BB41AC"/>
    <w:rsid w:val="00CD6FF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47F4A"/>
  <w15:chartTrackingRefBased/>
  <w15:docId w15:val="{44B88057-5C11-4DDE-B1B2-F8F8E944F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CD6F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2020-02-08T18:53:00Z</dcterms:created>
  <dcterms:modified xsi:type="dcterms:W3CDTF">2020-02-08T18:54:00Z</dcterms:modified>
</cp:coreProperties>
</file>