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4445D6" w14:textId="30E3CDD9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PYPER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6D37E414" w14:textId="77777777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14:paraId="1435BC18" w14:textId="77777777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C7DB39E" w14:textId="77777777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D609881" w14:textId="7BE8EC28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8 Sep.1417</w:t>
      </w:r>
      <w:r>
        <w:rPr>
          <w:rFonts w:ascii="Times New Roman" w:hAnsi="Times New Roman" w:cs="Times New Roman"/>
          <w:sz w:val="24"/>
          <w:szCs w:val="24"/>
        </w:rPr>
        <w:tab/>
        <w:t>He was ordained to his first tonsure.</w:t>
      </w:r>
    </w:p>
    <w:p w14:paraId="6DC75A1D" w14:textId="156DC0CE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(“Stafford Register” pp.435 and 42</w:t>
      </w: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13D8EECB" w14:textId="77777777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4D96B9" w14:textId="77777777" w:rsidR="00CF313A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9BFACB" w14:textId="77777777" w:rsidR="00CF313A" w:rsidRPr="00F15B9E" w:rsidRDefault="00CF313A" w:rsidP="00CF313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April 2021</w:t>
      </w:r>
    </w:p>
    <w:p w14:paraId="767CC095" w14:textId="0DF11172" w:rsidR="00BA00AB" w:rsidRPr="00CF313A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CF313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119AD9" w14:textId="77777777" w:rsidR="00CF313A" w:rsidRDefault="00CF313A" w:rsidP="009139A6">
      <w:r>
        <w:separator/>
      </w:r>
    </w:p>
  </w:endnote>
  <w:endnote w:type="continuationSeparator" w:id="0">
    <w:p w14:paraId="113CD4A6" w14:textId="77777777" w:rsidR="00CF313A" w:rsidRDefault="00CF313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D181F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EB151F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BF13D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F5118F" w14:textId="77777777" w:rsidR="00CF313A" w:rsidRDefault="00CF313A" w:rsidP="009139A6">
      <w:r>
        <w:separator/>
      </w:r>
    </w:p>
  </w:footnote>
  <w:footnote w:type="continuationSeparator" w:id="0">
    <w:p w14:paraId="6487B666" w14:textId="77777777" w:rsidR="00CF313A" w:rsidRDefault="00CF313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93693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390C6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3B3B1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13A"/>
    <w:rsid w:val="000666E0"/>
    <w:rsid w:val="002510B7"/>
    <w:rsid w:val="005C130B"/>
    <w:rsid w:val="00826F5C"/>
    <w:rsid w:val="009139A6"/>
    <w:rsid w:val="009448BB"/>
    <w:rsid w:val="00A3176C"/>
    <w:rsid w:val="00BA00AB"/>
    <w:rsid w:val="00CF313A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C3E449"/>
  <w15:chartTrackingRefBased/>
  <w15:docId w15:val="{D07CEF3A-BFCB-4382-816A-D51DC8CB4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2021-04-04T18:50:00Z</dcterms:created>
  <dcterms:modified xsi:type="dcterms:W3CDTF">2021-04-04T18:51:00Z</dcterms:modified>
</cp:coreProperties>
</file>