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04E07" w14:textId="77777777" w:rsidR="00AF6D6A" w:rsidRDefault="00AF6D6A" w:rsidP="00AF6D6A">
      <w:pPr>
        <w:pStyle w:val="NoSpacing"/>
        <w:jc w:val="both"/>
        <w:rPr>
          <w:rFonts w:cs="Times New Roman"/>
          <w:szCs w:val="24"/>
        </w:rPr>
      </w:pPr>
      <w:r>
        <w:rPr>
          <w:rFonts w:cs="Times New Roman"/>
          <w:szCs w:val="24"/>
          <w:u w:val="single"/>
        </w:rPr>
        <w:t>John PYTTE</w:t>
      </w:r>
      <w:r>
        <w:rPr>
          <w:rFonts w:cs="Times New Roman"/>
          <w:szCs w:val="24"/>
        </w:rPr>
        <w:t xml:space="preserve">       (fl.1463)</w:t>
      </w:r>
    </w:p>
    <w:p w14:paraId="78EE1BC9" w14:textId="77777777" w:rsidR="00AF6D6A" w:rsidRDefault="00AF6D6A" w:rsidP="00AF6D6A">
      <w:pPr>
        <w:pStyle w:val="NoSpacing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of Whitbourne, Herefordshire. Miller.</w:t>
      </w:r>
    </w:p>
    <w:p w14:paraId="61ACE587" w14:textId="77777777" w:rsidR="00AF6D6A" w:rsidRDefault="00AF6D6A" w:rsidP="00AF6D6A">
      <w:pPr>
        <w:pStyle w:val="NoSpacing"/>
        <w:jc w:val="both"/>
        <w:rPr>
          <w:rFonts w:cs="Times New Roman"/>
          <w:szCs w:val="24"/>
        </w:rPr>
      </w:pPr>
    </w:p>
    <w:p w14:paraId="40EE6175" w14:textId="77777777" w:rsidR="00AF6D6A" w:rsidRDefault="00AF6D6A" w:rsidP="00AF6D6A">
      <w:pPr>
        <w:pStyle w:val="NoSpacing"/>
        <w:jc w:val="both"/>
        <w:rPr>
          <w:rFonts w:cs="Times New Roman"/>
          <w:szCs w:val="24"/>
        </w:rPr>
      </w:pPr>
    </w:p>
    <w:p w14:paraId="141D912F" w14:textId="77777777" w:rsidR="00AF6D6A" w:rsidRDefault="00AF6D6A" w:rsidP="00AF6D6A">
      <w:pPr>
        <w:pStyle w:val="NoSpacing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ab/>
        <w:t>1463</w:t>
      </w:r>
      <w:r>
        <w:rPr>
          <w:rFonts w:cs="Times New Roman"/>
          <w:szCs w:val="24"/>
        </w:rPr>
        <w:tab/>
        <w:t>The King indicted him and many others for trespass.</w:t>
      </w:r>
    </w:p>
    <w:p w14:paraId="4D577D15" w14:textId="77777777" w:rsidR="00AF6D6A" w:rsidRDefault="00AF6D6A" w:rsidP="00AF6D6A">
      <w:pPr>
        <w:pStyle w:val="NoSpacing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( </w:t>
      </w:r>
      <w:hyperlink r:id="rId6" w:history="1">
        <w:r w:rsidRPr="00CB2B05">
          <w:rPr>
            <w:rStyle w:val="Hyperlink"/>
            <w:rFonts w:cs="Times New Roman"/>
            <w:szCs w:val="24"/>
          </w:rPr>
          <w:t>https://waalt.uh.edu/index.php/KB27/807</w:t>
        </w:r>
      </w:hyperlink>
      <w:r>
        <w:rPr>
          <w:rFonts w:cs="Times New Roman"/>
          <w:szCs w:val="24"/>
        </w:rPr>
        <w:t xml:space="preserve"> )</w:t>
      </w:r>
    </w:p>
    <w:p w14:paraId="306673A2" w14:textId="77777777" w:rsidR="00AF6D6A" w:rsidRDefault="00AF6D6A" w:rsidP="00AF6D6A">
      <w:pPr>
        <w:pStyle w:val="NoSpacing"/>
        <w:jc w:val="both"/>
        <w:rPr>
          <w:rFonts w:cs="Times New Roman"/>
          <w:szCs w:val="24"/>
        </w:rPr>
      </w:pPr>
    </w:p>
    <w:p w14:paraId="656EE1FE" w14:textId="77777777" w:rsidR="00AF6D6A" w:rsidRDefault="00AF6D6A" w:rsidP="00AF6D6A">
      <w:pPr>
        <w:pStyle w:val="NoSpacing"/>
        <w:jc w:val="both"/>
        <w:rPr>
          <w:rFonts w:cs="Times New Roman"/>
          <w:szCs w:val="24"/>
        </w:rPr>
      </w:pPr>
    </w:p>
    <w:p w14:paraId="4E579C19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F3DCA" w14:textId="77777777" w:rsidR="00AF6D6A" w:rsidRDefault="00AF6D6A" w:rsidP="00086E2C">
      <w:pPr>
        <w:spacing w:after="0" w:line="240" w:lineRule="auto"/>
      </w:pPr>
      <w:r>
        <w:separator/>
      </w:r>
    </w:p>
  </w:endnote>
  <w:endnote w:type="continuationSeparator" w:id="0">
    <w:p w14:paraId="3F6990FB" w14:textId="77777777" w:rsidR="00AF6D6A" w:rsidRDefault="00AF6D6A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25258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5A10C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01018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23752" w14:textId="77777777" w:rsidR="00AF6D6A" w:rsidRDefault="00AF6D6A" w:rsidP="00086E2C">
      <w:pPr>
        <w:spacing w:after="0" w:line="240" w:lineRule="auto"/>
      </w:pPr>
      <w:r>
        <w:separator/>
      </w:r>
    </w:p>
  </w:footnote>
  <w:footnote w:type="continuationSeparator" w:id="0">
    <w:p w14:paraId="28DEB50F" w14:textId="77777777" w:rsidR="00AF6D6A" w:rsidRDefault="00AF6D6A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8D74A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D4EAE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3DF7E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D6A"/>
    <w:rsid w:val="00086E2C"/>
    <w:rsid w:val="000A2E7A"/>
    <w:rsid w:val="002244B7"/>
    <w:rsid w:val="00314D94"/>
    <w:rsid w:val="00617568"/>
    <w:rsid w:val="006E68FA"/>
    <w:rsid w:val="00AF6D6A"/>
    <w:rsid w:val="00ED3A55"/>
    <w:rsid w:val="00EE4FE6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FADB8"/>
  <w15:chartTrackingRefBased/>
  <w15:docId w15:val="{8BEBA2DF-E921-464A-8CDD-7D002F72A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AF6D6A"/>
    <w:pPr>
      <w:spacing w:after="0" w:line="240" w:lineRule="auto"/>
    </w:pPr>
    <w:rPr>
      <w:rFonts w:ascii="Times New Roman" w:hAnsi="Times New Roman"/>
      <w:kern w:val="0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AF6D6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aalt.uh.edu/index.php/KB27/807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</Template>
  <TotalTime>1</TotalTime>
  <Pages>1</Pages>
  <Words>26</Words>
  <Characters>203</Characters>
  <Application>Microsoft Office Word</Application>
  <DocSecurity>0</DocSecurity>
  <Lines>11</Lines>
  <Paragraphs>6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2025-10-07T23:20:00Z</dcterms:created>
  <dcterms:modified xsi:type="dcterms:W3CDTF">2025-10-07T23:21:00Z</dcterms:modified>
</cp:coreProperties>
</file>