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69BBB7" w14:textId="77777777" w:rsidR="00CF0F5D" w:rsidRDefault="00CF0F5D" w:rsidP="00CF0F5D">
      <w:pPr>
        <w:pStyle w:val="NoSpacing"/>
        <w:jc w:val="both"/>
      </w:pPr>
      <w:r>
        <w:rPr>
          <w:u w:val="single"/>
        </w:rPr>
        <w:t>John PYTTE</w:t>
      </w:r>
      <w:r>
        <w:t xml:space="preserve">       (fl.1461)</w:t>
      </w:r>
    </w:p>
    <w:p w14:paraId="10533A58" w14:textId="77777777" w:rsidR="00CF0F5D" w:rsidRDefault="00CF0F5D" w:rsidP="00CF0F5D">
      <w:pPr>
        <w:pStyle w:val="NoSpacing"/>
        <w:jc w:val="both"/>
      </w:pPr>
      <w:r>
        <w:t>of Whitbourne, Herefordshire. Miller.</w:t>
      </w:r>
    </w:p>
    <w:p w14:paraId="63F1F3CB" w14:textId="77777777" w:rsidR="00CF0F5D" w:rsidRDefault="00CF0F5D" w:rsidP="00CF0F5D">
      <w:pPr>
        <w:pStyle w:val="NoSpacing"/>
        <w:jc w:val="both"/>
      </w:pPr>
    </w:p>
    <w:p w14:paraId="5422AAEE" w14:textId="77777777" w:rsidR="00CF0F5D" w:rsidRDefault="00CF0F5D" w:rsidP="00CF0F5D">
      <w:pPr>
        <w:pStyle w:val="NoSpacing"/>
        <w:jc w:val="both"/>
      </w:pPr>
    </w:p>
    <w:p w14:paraId="510453C9" w14:textId="77777777" w:rsidR="00CF0F5D" w:rsidRDefault="00CF0F5D" w:rsidP="00CF0F5D">
      <w:pPr>
        <w:pStyle w:val="NoSpacing"/>
        <w:jc w:val="both"/>
      </w:pPr>
      <w:r>
        <w:tab/>
        <w:t>1461</w:t>
      </w:r>
      <w:r>
        <w:tab/>
        <w:t>The King indicted him and 19 others for trespass.</w:t>
      </w:r>
    </w:p>
    <w:p w14:paraId="2E0F325E" w14:textId="77777777" w:rsidR="00CF0F5D" w:rsidRDefault="00CF0F5D" w:rsidP="00CF0F5D">
      <w:pPr>
        <w:pStyle w:val="NoSpacing"/>
        <w:jc w:val="both"/>
      </w:pPr>
      <w:r>
        <w:tab/>
      </w:r>
      <w:r>
        <w:tab/>
      </w:r>
      <w:r>
        <w:rPr>
          <w:rFonts w:cs="Times New Roman"/>
          <w:szCs w:val="24"/>
        </w:rPr>
        <w:t xml:space="preserve">( </w:t>
      </w:r>
      <w:hyperlink r:id="rId6" w:history="1">
        <w:r w:rsidRPr="00887363">
          <w:rPr>
            <w:rStyle w:val="Hyperlink"/>
            <w:rFonts w:cs="Times New Roman"/>
            <w:szCs w:val="24"/>
          </w:rPr>
          <w:t>https://waalt.uh.edu/index.php/KB27/799</w:t>
        </w:r>
      </w:hyperlink>
      <w:r>
        <w:t xml:space="preserve">    )</w:t>
      </w:r>
    </w:p>
    <w:p w14:paraId="180C0CA7" w14:textId="77777777" w:rsidR="00CF0F5D" w:rsidRDefault="00CF0F5D" w:rsidP="00CF0F5D">
      <w:pPr>
        <w:pStyle w:val="NoSpacing"/>
        <w:jc w:val="both"/>
      </w:pPr>
    </w:p>
    <w:p w14:paraId="214E279B" w14:textId="77777777" w:rsidR="00CF0F5D" w:rsidRDefault="00CF0F5D" w:rsidP="00CF0F5D">
      <w:pPr>
        <w:pStyle w:val="NoSpacing"/>
        <w:jc w:val="both"/>
      </w:pPr>
    </w:p>
    <w:p w14:paraId="06B0E8CA" w14:textId="6369B89F" w:rsidR="00BA00AB" w:rsidRPr="00EB3209" w:rsidRDefault="00CF0F5D" w:rsidP="009139A6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21 September 2025</w:t>
      </w:r>
    </w:p>
    <w:sectPr w:rsidR="00BA00AB" w:rsidRPr="00EB320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A5399A" w14:textId="77777777" w:rsidR="00CF0F5D" w:rsidRDefault="00CF0F5D" w:rsidP="009139A6">
      <w:r>
        <w:separator/>
      </w:r>
    </w:p>
  </w:endnote>
  <w:endnote w:type="continuationSeparator" w:id="0">
    <w:p w14:paraId="6FBC6724" w14:textId="77777777" w:rsidR="00CF0F5D" w:rsidRDefault="00CF0F5D" w:rsidP="009139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ECCB55" w14:textId="77777777" w:rsidR="009139A6" w:rsidRDefault="009139A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DBE409" w14:textId="77777777" w:rsidR="009139A6" w:rsidRPr="009139A6" w:rsidRDefault="009139A6">
    <w:pPr>
      <w:pStyle w:val="Footer"/>
      <w:rPr>
        <w:rFonts w:cs="Times New Roman"/>
      </w:rPr>
    </w:pPr>
    <w:r w:rsidRPr="009139A6">
      <w:rPr>
        <w:rFonts w:cs="Times New Roman"/>
      </w:rPr>
      <w:t>Compilation copyright I.S.Rogers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DC2C51" w14:textId="77777777" w:rsidR="009139A6" w:rsidRDefault="009139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F3532A" w14:textId="77777777" w:rsidR="00CF0F5D" w:rsidRDefault="00CF0F5D" w:rsidP="009139A6">
      <w:r>
        <w:separator/>
      </w:r>
    </w:p>
  </w:footnote>
  <w:footnote w:type="continuationSeparator" w:id="0">
    <w:p w14:paraId="0D7A30E5" w14:textId="77777777" w:rsidR="00CF0F5D" w:rsidRDefault="00CF0F5D" w:rsidP="009139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8E84FE" w14:textId="77777777" w:rsidR="009139A6" w:rsidRDefault="009139A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B42F8F" w14:textId="77777777" w:rsidR="009139A6" w:rsidRDefault="009139A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B9B86A" w14:textId="77777777" w:rsidR="009139A6" w:rsidRDefault="009139A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F5D"/>
    <w:rsid w:val="000666E0"/>
    <w:rsid w:val="000A2E7A"/>
    <w:rsid w:val="001307AC"/>
    <w:rsid w:val="00190DFA"/>
    <w:rsid w:val="002510B7"/>
    <w:rsid w:val="00270799"/>
    <w:rsid w:val="002737D5"/>
    <w:rsid w:val="00357E4A"/>
    <w:rsid w:val="005C130B"/>
    <w:rsid w:val="006A1354"/>
    <w:rsid w:val="00826F5C"/>
    <w:rsid w:val="009139A6"/>
    <w:rsid w:val="009345A1"/>
    <w:rsid w:val="009411C2"/>
    <w:rsid w:val="009448BB"/>
    <w:rsid w:val="00946A41"/>
    <w:rsid w:val="00947624"/>
    <w:rsid w:val="00A3176C"/>
    <w:rsid w:val="00A47C87"/>
    <w:rsid w:val="00AE65F8"/>
    <w:rsid w:val="00BA00AB"/>
    <w:rsid w:val="00C71834"/>
    <w:rsid w:val="00CB4ED9"/>
    <w:rsid w:val="00CF0F5D"/>
    <w:rsid w:val="00D72F1F"/>
    <w:rsid w:val="00DE227A"/>
    <w:rsid w:val="00E61DA6"/>
    <w:rsid w:val="00EB3209"/>
    <w:rsid w:val="00F1491A"/>
    <w:rsid w:val="00F41096"/>
    <w:rsid w:val="00F52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46AF7A"/>
  <w15:chartTrackingRefBased/>
  <w15:docId w15:val="{7C5CA6BA-D844-4EEF-86B5-5CC432A41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6F5C"/>
    <w:pPr>
      <w:spacing w:after="0" w:line="240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139A6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139A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39A6"/>
  </w:style>
  <w:style w:type="paragraph" w:styleId="Footer">
    <w:name w:val="footer"/>
    <w:basedOn w:val="Normal"/>
    <w:link w:val="FooterChar"/>
    <w:uiPriority w:val="99"/>
    <w:unhideWhenUsed/>
    <w:rsid w:val="009139A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39A6"/>
  </w:style>
  <w:style w:type="character" w:styleId="Hyperlink">
    <w:name w:val="Hyperlink"/>
    <w:basedOn w:val="DefaultParagraphFont"/>
    <w:uiPriority w:val="99"/>
    <w:unhideWhenUsed/>
    <w:rsid w:val="00CF0F5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aalt.uh.edu/index.php/KB27/799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an%20Rogers\Documents\Custom%20Office%20Templates\Book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Book1</Template>
  <TotalTime>1</TotalTime>
  <Pages>1</Pages>
  <Words>36</Words>
  <Characters>211</Characters>
  <Application>Microsoft Office Word</Application>
  <DocSecurity>0</DocSecurity>
  <Lines>1</Lines>
  <Paragraphs>1</Paragraphs>
  <ScaleCrop>false</ScaleCrop>
  <Company/>
  <LinksUpToDate>false</LinksUpToDate>
  <CharactersWithSpaces>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Rogers</dc:creator>
  <cp:keywords/>
  <dc:description/>
  <cp:lastModifiedBy>Ian Rogers</cp:lastModifiedBy>
  <cp:revision>1</cp:revision>
  <dcterms:created xsi:type="dcterms:W3CDTF">2025-09-21T06:54:00Z</dcterms:created>
  <dcterms:modified xsi:type="dcterms:W3CDTF">2025-09-21T06:55:00Z</dcterms:modified>
</cp:coreProperties>
</file>