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5140A" w14:textId="2F616692" w:rsidR="00BA00AB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Roger RASKER</w:t>
      </w:r>
      <w:r>
        <w:rPr>
          <w:rFonts w:ascii="Times New Roman" w:hAnsi="Times New Roman" w:cs="Times New Roman"/>
          <w:sz w:val="24"/>
          <w:szCs w:val="24"/>
        </w:rPr>
        <w:t xml:space="preserve">      (d.1445-6)</w:t>
      </w:r>
    </w:p>
    <w:p w14:paraId="46A8AE0E" w14:textId="75BCBE08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Rector of Deighton.</w:t>
      </w:r>
    </w:p>
    <w:p w14:paraId="64D341CC" w14:textId="179029EB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A4EB0D" w14:textId="21D9FA90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26E1990" w14:textId="2C3D2E02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Dec.1445</w:t>
      </w:r>
      <w:r>
        <w:rPr>
          <w:rFonts w:ascii="Times New Roman" w:hAnsi="Times New Roman" w:cs="Times New Roman"/>
          <w:sz w:val="24"/>
          <w:szCs w:val="24"/>
        </w:rPr>
        <w:tab/>
        <w:t>He made his Will.    (W.Y.R. p.135)</w:t>
      </w:r>
    </w:p>
    <w:p w14:paraId="421AC39D" w14:textId="18B8C5F8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Jan.1446</w:t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038F807B" w14:textId="2675BE02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0707EE" w14:textId="3EC7E797" w:rsid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60C5331" w14:textId="58BC90B3" w:rsidR="003010DD" w:rsidRPr="003010DD" w:rsidRDefault="003010DD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July 2021</w:t>
      </w:r>
    </w:p>
    <w:sectPr w:rsidR="003010DD" w:rsidRPr="003010D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E8BDD8" w14:textId="77777777" w:rsidR="003010DD" w:rsidRDefault="003010DD" w:rsidP="009139A6">
      <w:r>
        <w:separator/>
      </w:r>
    </w:p>
  </w:endnote>
  <w:endnote w:type="continuationSeparator" w:id="0">
    <w:p w14:paraId="458B294F" w14:textId="77777777" w:rsidR="003010DD" w:rsidRDefault="003010D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69E3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3936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264F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E95D5" w14:textId="77777777" w:rsidR="003010DD" w:rsidRDefault="003010DD" w:rsidP="009139A6">
      <w:r>
        <w:separator/>
      </w:r>
    </w:p>
  </w:footnote>
  <w:footnote w:type="continuationSeparator" w:id="0">
    <w:p w14:paraId="20895508" w14:textId="77777777" w:rsidR="003010DD" w:rsidRDefault="003010D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7562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E45D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07E9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0DD"/>
    <w:rsid w:val="000666E0"/>
    <w:rsid w:val="002510B7"/>
    <w:rsid w:val="003010DD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D47159"/>
  <w15:chartTrackingRefBased/>
  <w15:docId w15:val="{E09B2330-81E1-4A37-BFD2-859B1DCFA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2021-07-03T11:48:00Z</dcterms:created>
  <dcterms:modified xsi:type="dcterms:W3CDTF">2021-07-03T11:50:00Z</dcterms:modified>
</cp:coreProperties>
</file>