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549C8C" w14:textId="026870B5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Henry REYNALD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</w:t>
      </w:r>
      <w:r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9)</w:t>
      </w:r>
    </w:p>
    <w:p w14:paraId="40068EC9" w14:textId="77777777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the diocese of Exeter.</w:t>
      </w:r>
    </w:p>
    <w:p w14:paraId="56A08C63" w14:textId="77777777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83683DC" w14:textId="77777777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E6D7D38" w14:textId="2655DED8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  <w:t>1409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ordained to his first tonsure.   </w:t>
      </w:r>
    </w:p>
    <w:p w14:paraId="19698F35" w14:textId="4B92AEA5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(“Stafford Register” pp.435 and 42</w:t>
      </w:r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01A7B122" w14:textId="77777777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4326C4" w14:textId="77777777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32F6A2" w14:textId="77777777" w:rsidR="00BA2A53" w:rsidRDefault="00BA2A53" w:rsidP="00BA2A5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May 2021</w:t>
      </w:r>
    </w:p>
    <w:p w14:paraId="7863131E" w14:textId="7E2C8A7D" w:rsidR="00BA00AB" w:rsidRPr="00BA2A53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BA2A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EB431" w14:textId="77777777" w:rsidR="00BA2A53" w:rsidRDefault="00BA2A53" w:rsidP="009139A6">
      <w:r>
        <w:separator/>
      </w:r>
    </w:p>
  </w:endnote>
  <w:endnote w:type="continuationSeparator" w:id="0">
    <w:p w14:paraId="02A03B89" w14:textId="77777777" w:rsidR="00BA2A53" w:rsidRDefault="00BA2A5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2F1C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8EE2A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8379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E1529F" w14:textId="77777777" w:rsidR="00BA2A53" w:rsidRDefault="00BA2A53" w:rsidP="009139A6">
      <w:r>
        <w:separator/>
      </w:r>
    </w:p>
  </w:footnote>
  <w:footnote w:type="continuationSeparator" w:id="0">
    <w:p w14:paraId="42143D96" w14:textId="77777777" w:rsidR="00BA2A53" w:rsidRDefault="00BA2A5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2344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8B8A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1C09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A53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BA2A53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DAB65"/>
  <w15:chartTrackingRefBased/>
  <w15:docId w15:val="{113EDD86-A87E-476C-9D0F-7AFAA9B28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4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2021-05-13T10:24:00Z</dcterms:created>
  <dcterms:modified xsi:type="dcterms:W3CDTF">2021-05-13T10:28:00Z</dcterms:modified>
</cp:coreProperties>
</file>