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4FEF3B" w14:textId="53545064" w:rsidR="00BA00AB" w:rsidRDefault="00A24739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John REYNALD</w:t>
      </w:r>
      <w:r>
        <w:rPr>
          <w:rFonts w:ascii="Times New Roman" w:hAnsi="Times New Roman" w:cs="Times New Roman"/>
          <w:sz w:val="24"/>
          <w:szCs w:val="24"/>
        </w:rPr>
        <w:t xml:space="preserve">      (d.1500)</w:t>
      </w:r>
    </w:p>
    <w:p w14:paraId="649CFA05" w14:textId="6B519432" w:rsidR="00A24739" w:rsidRDefault="00A24739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Rector of Everingham.</w:t>
      </w:r>
    </w:p>
    <w:p w14:paraId="33AF3D59" w14:textId="64D14A7C" w:rsidR="00A24739" w:rsidRDefault="00A24739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4C235801" w14:textId="02F3F9DB" w:rsidR="00A24739" w:rsidRDefault="00A24739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64C4F1B7" w14:textId="50C53D1B" w:rsidR="00A24739" w:rsidRDefault="00A24739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 Aug.1500</w:t>
      </w:r>
      <w:r>
        <w:rPr>
          <w:rFonts w:ascii="Times New Roman" w:hAnsi="Times New Roman" w:cs="Times New Roman"/>
          <w:sz w:val="24"/>
          <w:szCs w:val="24"/>
        </w:rPr>
        <w:tab/>
        <w:t>He made his Will.   (W.Y.R. p.137)</w:t>
      </w:r>
    </w:p>
    <w:p w14:paraId="39C618C3" w14:textId="221C1C43" w:rsidR="00A24739" w:rsidRDefault="00A24739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4 Sep.</w:t>
      </w:r>
      <w:r>
        <w:rPr>
          <w:rFonts w:ascii="Times New Roman" w:hAnsi="Times New Roman" w:cs="Times New Roman"/>
          <w:sz w:val="24"/>
          <w:szCs w:val="24"/>
        </w:rPr>
        <w:tab/>
        <w:t>Probate of his Will.   (ibid.)</w:t>
      </w:r>
    </w:p>
    <w:p w14:paraId="2B750D55" w14:textId="448D4B4C" w:rsidR="00A24739" w:rsidRDefault="00A24739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7B8E7F24" w14:textId="24B094CC" w:rsidR="00A24739" w:rsidRDefault="00A24739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25490E62" w14:textId="732931FB" w:rsidR="00A24739" w:rsidRPr="00A24739" w:rsidRDefault="00A24739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 August 2021</w:t>
      </w:r>
    </w:p>
    <w:sectPr w:rsidR="00A24739" w:rsidRPr="00A2473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1F7F70" w14:textId="77777777" w:rsidR="00A24739" w:rsidRDefault="00A24739" w:rsidP="009139A6">
      <w:r>
        <w:separator/>
      </w:r>
    </w:p>
  </w:endnote>
  <w:endnote w:type="continuationSeparator" w:id="0">
    <w:p w14:paraId="5B05530F" w14:textId="77777777" w:rsidR="00A24739" w:rsidRDefault="00A24739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3FC3D1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0A0806" w14:textId="77777777" w:rsidR="009139A6" w:rsidRPr="009139A6" w:rsidRDefault="009139A6">
    <w:pPr>
      <w:pStyle w:val="Footer"/>
      <w:rPr>
        <w:rFonts w:ascii="Times New Roman" w:hAnsi="Times New Roman" w:cs="Times New Roman"/>
      </w:rPr>
    </w:pPr>
    <w:r w:rsidRPr="009139A6">
      <w:rPr>
        <w:rFonts w:ascii="Times New Roman" w:hAnsi="Times New Roman" w:cs="Times New Roman"/>
      </w:rPr>
      <w:t>Compilation copyright I.S.Rogers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5F583C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99B007" w14:textId="77777777" w:rsidR="00A24739" w:rsidRDefault="00A24739" w:rsidP="009139A6">
      <w:r>
        <w:separator/>
      </w:r>
    </w:p>
  </w:footnote>
  <w:footnote w:type="continuationSeparator" w:id="0">
    <w:p w14:paraId="31E385EE" w14:textId="77777777" w:rsidR="00A24739" w:rsidRDefault="00A24739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D129A4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686959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40A5E8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4739"/>
    <w:rsid w:val="000666E0"/>
    <w:rsid w:val="002510B7"/>
    <w:rsid w:val="005C130B"/>
    <w:rsid w:val="00826F5C"/>
    <w:rsid w:val="009139A6"/>
    <w:rsid w:val="009448BB"/>
    <w:rsid w:val="00A24739"/>
    <w:rsid w:val="00A3176C"/>
    <w:rsid w:val="00AE65F8"/>
    <w:rsid w:val="00BA00AB"/>
    <w:rsid w:val="00CB4ED9"/>
    <w:rsid w:val="00EB3209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00A832"/>
  <w15:chartTrackingRefBased/>
  <w15:docId w15:val="{6169A23E-67EC-45D0-A250-F5F72C247D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rFonts w:eastAsiaTheme="minorEastAsia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Book1.dotx</Template>
  <TotalTime>2</TotalTime>
  <Pages>1</Pages>
  <Words>22</Words>
  <Characters>132</Characters>
  <Application>Microsoft Office Word</Application>
  <DocSecurity>0</DocSecurity>
  <Lines>1</Lines>
  <Paragraphs>1</Paragraphs>
  <ScaleCrop>false</ScaleCrop>
  <Company/>
  <LinksUpToDate>false</LinksUpToDate>
  <CharactersWithSpaces>153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2021-08-08T09:25:00Z</dcterms:created>
  <dcterms:modified xsi:type="dcterms:W3CDTF">2021-08-08T09:27:00Z</dcterms:modified>
</cp:coreProperties>
</file>