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96E162" w14:textId="77777777" w:rsidR="009E4F59" w:rsidRDefault="009E4F59" w:rsidP="009E4F5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Alice REYNOLD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d.1405-6)</w:t>
      </w:r>
    </w:p>
    <w:p w14:paraId="4B5138BA" w14:textId="77777777" w:rsidR="009E4F59" w:rsidRDefault="009E4F59" w:rsidP="009E4F5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London.</w:t>
      </w:r>
    </w:p>
    <w:p w14:paraId="05FA2665" w14:textId="77777777" w:rsidR="009E4F59" w:rsidRDefault="009E4F59" w:rsidP="009E4F59">
      <w:pPr>
        <w:rPr>
          <w:rFonts w:ascii="Times New Roman" w:hAnsi="Times New Roman" w:cs="Times New Roman"/>
          <w:sz w:val="24"/>
          <w:szCs w:val="24"/>
        </w:rPr>
      </w:pPr>
    </w:p>
    <w:p w14:paraId="689F969A" w14:textId="77777777" w:rsidR="009E4F59" w:rsidRDefault="009E4F59" w:rsidP="009E4F59">
      <w:pPr>
        <w:rPr>
          <w:rFonts w:ascii="Times New Roman" w:hAnsi="Times New Roman" w:cs="Times New Roman"/>
          <w:sz w:val="24"/>
          <w:szCs w:val="24"/>
        </w:rPr>
      </w:pPr>
    </w:p>
    <w:p w14:paraId="4D618EB3" w14:textId="77777777" w:rsidR="009E4F59" w:rsidRDefault="009E4F59" w:rsidP="009E4F5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 Jul.</w:t>
      </w:r>
      <w:r>
        <w:rPr>
          <w:rFonts w:ascii="Times New Roman" w:hAnsi="Times New Roman" w:cs="Times New Roman"/>
          <w:sz w:val="24"/>
          <w:szCs w:val="24"/>
        </w:rPr>
        <w:tab/>
        <w:t>1405</w:t>
      </w:r>
      <w:r>
        <w:rPr>
          <w:rFonts w:ascii="Times New Roman" w:hAnsi="Times New Roman" w:cs="Times New Roman"/>
          <w:sz w:val="24"/>
          <w:szCs w:val="24"/>
        </w:rPr>
        <w:tab/>
        <w:t>She made her Will.</w:t>
      </w:r>
    </w:p>
    <w:p w14:paraId="32AC536D" w14:textId="77777777" w:rsidR="009E4F59" w:rsidRDefault="009E4F59" w:rsidP="009E4F59">
      <w:pPr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(“Life and Death: A Study of the Wills and Testaments of Men and Women in London and Bury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St.Edmunds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in the late Fourteenth  and Early Fifteenth Centuries” Robert A. Wood.  Ph.D. Thesis, Royal Holloway, University of London, 2012, p.247)</w:t>
      </w:r>
    </w:p>
    <w:p w14:paraId="180953BE" w14:textId="77777777" w:rsidR="009E4F59" w:rsidRDefault="009E4F59" w:rsidP="009E4F5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3 Apr.1406</w:t>
      </w:r>
      <w:r>
        <w:rPr>
          <w:rFonts w:ascii="Times New Roman" w:hAnsi="Times New Roman" w:cs="Times New Roman"/>
          <w:sz w:val="24"/>
          <w:szCs w:val="24"/>
        </w:rPr>
        <w:tab/>
        <w:t>Probate of her Will.   (ibid.)</w:t>
      </w:r>
    </w:p>
    <w:p w14:paraId="38DE5D04" w14:textId="77777777" w:rsidR="009E4F59" w:rsidRDefault="009E4F59" w:rsidP="009E4F59">
      <w:pPr>
        <w:rPr>
          <w:rFonts w:ascii="Times New Roman" w:hAnsi="Times New Roman" w:cs="Times New Roman"/>
          <w:sz w:val="24"/>
          <w:szCs w:val="24"/>
        </w:rPr>
      </w:pPr>
    </w:p>
    <w:p w14:paraId="45A336BF" w14:textId="77777777" w:rsidR="009E4F59" w:rsidRDefault="009E4F59" w:rsidP="009E4F59">
      <w:pPr>
        <w:rPr>
          <w:rFonts w:ascii="Times New Roman" w:hAnsi="Times New Roman" w:cs="Times New Roman"/>
          <w:sz w:val="24"/>
          <w:szCs w:val="24"/>
        </w:rPr>
      </w:pPr>
    </w:p>
    <w:p w14:paraId="2178247E" w14:textId="77777777" w:rsidR="009E4F59" w:rsidRDefault="009E4F59" w:rsidP="009E4F5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23 December 2021</w:t>
      </w:r>
    </w:p>
    <w:p w14:paraId="402BB4A9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A70969" w14:textId="77777777" w:rsidR="009E4F59" w:rsidRDefault="009E4F59" w:rsidP="009139A6">
      <w:r>
        <w:separator/>
      </w:r>
    </w:p>
  </w:endnote>
  <w:endnote w:type="continuationSeparator" w:id="0">
    <w:p w14:paraId="2366713C" w14:textId="77777777" w:rsidR="009E4F59" w:rsidRDefault="009E4F59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9EBD01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F8AA8B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>Compilation copyright I.</w:t>
    </w:r>
    <w:proofErr w:type="gramStart"/>
    <w:r w:rsidRPr="009139A6">
      <w:rPr>
        <w:rFonts w:ascii="Times New Roman" w:hAnsi="Times New Roman" w:cs="Times New Roman"/>
      </w:rPr>
      <w:t>S.Rogers</w:t>
    </w:r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140F3C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BE9DF8" w14:textId="77777777" w:rsidR="009E4F59" w:rsidRDefault="009E4F59" w:rsidP="009139A6">
      <w:r>
        <w:separator/>
      </w:r>
    </w:p>
  </w:footnote>
  <w:footnote w:type="continuationSeparator" w:id="0">
    <w:p w14:paraId="3E343265" w14:textId="77777777" w:rsidR="009E4F59" w:rsidRDefault="009E4F59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47A4FD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C82E66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25EDB5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4F59"/>
    <w:rsid w:val="000666E0"/>
    <w:rsid w:val="002510B7"/>
    <w:rsid w:val="005C130B"/>
    <w:rsid w:val="00826F5C"/>
    <w:rsid w:val="009139A6"/>
    <w:rsid w:val="009448BB"/>
    <w:rsid w:val="009E4F59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F58594"/>
  <w15:chartTrackingRefBased/>
  <w15:docId w15:val="{AC8244A4-91DC-4A1A-B4C3-FBA8E6EEB8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4F59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0</TotalTime>
  <Pages>1</Pages>
  <Words>56</Words>
  <Characters>321</Characters>
  <Application>Microsoft Office Word</Application>
  <DocSecurity>0</DocSecurity>
  <Lines>2</Lines>
  <Paragraphs>1</Paragraphs>
  <ScaleCrop>false</ScaleCrop>
  <Company/>
  <LinksUpToDate>false</LinksUpToDate>
  <CharactersWithSpaces>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2022-01-28T21:07:00Z</dcterms:created>
  <dcterms:modified xsi:type="dcterms:W3CDTF">2022-01-28T21:07:00Z</dcterms:modified>
</cp:coreProperties>
</file>