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D78C346" w14:textId="77777777" w:rsidR="0014088C" w:rsidRDefault="0014088C" w:rsidP="0014088C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John REYNOLD</w:t>
      </w:r>
      <w:r>
        <w:rPr>
          <w:rFonts w:ascii="Times New Roman" w:hAnsi="Times New Roman" w:cs="Times New Roman"/>
          <w:sz w:val="24"/>
          <w:szCs w:val="24"/>
        </w:rPr>
        <w:t xml:space="preserve"> 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 (</w:t>
      </w:r>
      <w:proofErr w:type="gramEnd"/>
      <w:r>
        <w:rPr>
          <w:rFonts w:ascii="Times New Roman" w:hAnsi="Times New Roman" w:cs="Times New Roman"/>
          <w:sz w:val="24"/>
          <w:szCs w:val="24"/>
        </w:rPr>
        <w:t>fl.1446)</w:t>
      </w:r>
    </w:p>
    <w:p w14:paraId="0CE81CF7" w14:textId="77777777" w:rsidR="0014088C" w:rsidRDefault="0014088C" w:rsidP="0014088C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of Witham, Essex. Wheelwright.</w:t>
      </w:r>
    </w:p>
    <w:p w14:paraId="3FABDC9D" w14:textId="77777777" w:rsidR="0014088C" w:rsidRDefault="0014088C" w:rsidP="0014088C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3F3B454F" w14:textId="77777777" w:rsidR="0014088C" w:rsidRDefault="0014088C" w:rsidP="0014088C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5FDEAC1B" w14:textId="77777777" w:rsidR="0014088C" w:rsidRDefault="0014088C" w:rsidP="0014088C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1446</w:t>
      </w:r>
      <w:r>
        <w:rPr>
          <w:rFonts w:ascii="Times New Roman" w:hAnsi="Times New Roman" w:cs="Times New Roman"/>
          <w:sz w:val="24"/>
          <w:szCs w:val="24"/>
        </w:rPr>
        <w:tab/>
        <w:t xml:space="preserve">John </w:t>
      </w:r>
      <w:proofErr w:type="spellStart"/>
      <w:r>
        <w:rPr>
          <w:rFonts w:ascii="Times New Roman" w:hAnsi="Times New Roman" w:cs="Times New Roman"/>
          <w:sz w:val="24"/>
          <w:szCs w:val="24"/>
        </w:rPr>
        <w:t>Fabyan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of Coggeshall(q.v.) brought a plaint of debt against him, Roger</w:t>
      </w:r>
    </w:p>
    <w:p w14:paraId="7C7D81CA" w14:textId="77777777" w:rsidR="0014088C" w:rsidRDefault="0014088C" w:rsidP="0014088C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proofErr w:type="spellStart"/>
      <w:r>
        <w:rPr>
          <w:rFonts w:ascii="Times New Roman" w:hAnsi="Times New Roman" w:cs="Times New Roman"/>
          <w:sz w:val="24"/>
          <w:szCs w:val="24"/>
        </w:rPr>
        <w:t>Eweyn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of Thaxted(q.v.) and Robert Tyler of Coggeshall(q.v.).</w:t>
      </w:r>
    </w:p>
    <w:p w14:paraId="75E9177E" w14:textId="77777777" w:rsidR="0014088C" w:rsidRDefault="0014088C" w:rsidP="0014088C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( </w:t>
      </w:r>
      <w:hyperlink r:id="rId6" w:history="1">
        <w:r w:rsidRPr="000F5EF7">
          <w:rPr>
            <w:rStyle w:val="Hyperlink"/>
            <w:rFonts w:ascii="Times New Roman" w:hAnsi="Times New Roman" w:cs="Times New Roman"/>
            <w:sz w:val="24"/>
            <w:szCs w:val="24"/>
          </w:rPr>
          <w:t>https://waalt.uh.edu/index.php/IDXCP40no740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)</w:t>
      </w:r>
    </w:p>
    <w:p w14:paraId="0A373962" w14:textId="77777777" w:rsidR="0014088C" w:rsidRDefault="0014088C" w:rsidP="0014088C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03A11AC7" w14:textId="77777777" w:rsidR="0014088C" w:rsidRDefault="0014088C" w:rsidP="0014088C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568D0448" w14:textId="77777777" w:rsidR="0014088C" w:rsidRDefault="0014088C" w:rsidP="0014088C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14 October 2022</w:t>
      </w:r>
    </w:p>
    <w:p w14:paraId="5FFE83F8" w14:textId="77777777" w:rsidR="00BA00AB" w:rsidRPr="00EB3209" w:rsidRDefault="00BA00AB" w:rsidP="009139A6">
      <w:pPr>
        <w:pStyle w:val="NoSpacing"/>
        <w:rPr>
          <w:rFonts w:ascii="Times New Roman" w:hAnsi="Times New Roman" w:cs="Times New Roman"/>
          <w:sz w:val="24"/>
          <w:szCs w:val="24"/>
        </w:rPr>
      </w:pPr>
    </w:p>
    <w:sectPr w:rsidR="00BA00AB" w:rsidRPr="00EB320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F4D603C" w14:textId="77777777" w:rsidR="0014088C" w:rsidRDefault="0014088C" w:rsidP="009139A6">
      <w:r>
        <w:separator/>
      </w:r>
    </w:p>
  </w:endnote>
  <w:endnote w:type="continuationSeparator" w:id="0">
    <w:p w14:paraId="35EEDF3F" w14:textId="77777777" w:rsidR="0014088C" w:rsidRDefault="0014088C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0CB0F0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CD5132" w14:textId="77777777" w:rsidR="009139A6" w:rsidRPr="009139A6" w:rsidRDefault="009139A6">
    <w:pPr>
      <w:pStyle w:val="Footer"/>
      <w:rPr>
        <w:rFonts w:ascii="Times New Roman" w:hAnsi="Times New Roman" w:cs="Times New Roman"/>
      </w:rPr>
    </w:pPr>
    <w:r w:rsidRPr="009139A6">
      <w:rPr>
        <w:rFonts w:ascii="Times New Roman" w:hAnsi="Times New Roman" w:cs="Times New Roman"/>
      </w:rPr>
      <w:t xml:space="preserve">Compilation copyright </w:t>
    </w:r>
    <w:proofErr w:type="spellStart"/>
    <w:r w:rsidRPr="009139A6">
      <w:rPr>
        <w:rFonts w:ascii="Times New Roman" w:hAnsi="Times New Roman" w:cs="Times New Roman"/>
      </w:rPr>
      <w:t>I.</w:t>
    </w:r>
    <w:proofErr w:type="gramStart"/>
    <w:r w:rsidRPr="009139A6">
      <w:rPr>
        <w:rFonts w:ascii="Times New Roman" w:hAnsi="Times New Roman" w:cs="Times New Roman"/>
      </w:rPr>
      <w:t>S.Rogers</w:t>
    </w:r>
    <w:proofErr w:type="spellEnd"/>
    <w:proofErr w:type="gramEnd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6EA83A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219BCBA" w14:textId="77777777" w:rsidR="0014088C" w:rsidRDefault="0014088C" w:rsidP="009139A6">
      <w:r>
        <w:separator/>
      </w:r>
    </w:p>
  </w:footnote>
  <w:footnote w:type="continuationSeparator" w:id="0">
    <w:p w14:paraId="2CAF3237" w14:textId="77777777" w:rsidR="0014088C" w:rsidRDefault="0014088C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9EB38D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9281A3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B23657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4088C"/>
    <w:rsid w:val="000666E0"/>
    <w:rsid w:val="0014088C"/>
    <w:rsid w:val="002510B7"/>
    <w:rsid w:val="005C130B"/>
    <w:rsid w:val="00826F5C"/>
    <w:rsid w:val="009139A6"/>
    <w:rsid w:val="009448BB"/>
    <w:rsid w:val="00A3176C"/>
    <w:rsid w:val="00AE65F8"/>
    <w:rsid w:val="00BA00AB"/>
    <w:rsid w:val="00CB4ED9"/>
    <w:rsid w:val="00EB3209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707CEB4"/>
  <w15:chartTrackingRefBased/>
  <w15:docId w15:val="{9B8FF15F-1E5B-4C76-9AA9-EC20021ED7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  <w:rPr>
      <w:rFonts w:eastAsiaTheme="minorEastAsia"/>
      <w:lang w:val="en-GB"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  <w:rPr>
      <w:rFonts w:eastAsiaTheme="minorHAnsi"/>
      <w:lang w:val="en-US"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  <w:rPr>
      <w:rFonts w:eastAsiaTheme="minorHAnsi"/>
      <w:lang w:val="en-US"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9139A6"/>
  </w:style>
  <w:style w:type="character" w:styleId="Hyperlink">
    <w:name w:val="Hyperlink"/>
    <w:basedOn w:val="DefaultParagraphFont"/>
    <w:uiPriority w:val="99"/>
    <w:unhideWhenUsed/>
    <w:rsid w:val="0014088C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aalt.uh.edu/index.php/IDXCP40no740" TargetMode="External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</Template>
  <TotalTime>1</TotalTime>
  <Pages>1</Pages>
  <Words>50</Words>
  <Characters>285</Characters>
  <Application>Microsoft Office Word</Application>
  <DocSecurity>0</DocSecurity>
  <Lines>2</Lines>
  <Paragraphs>1</Paragraphs>
  <ScaleCrop>false</ScaleCrop>
  <Company/>
  <LinksUpToDate>false</LinksUpToDate>
  <CharactersWithSpaces>334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2022-10-14T13:13:00Z</dcterms:created>
  <dcterms:modified xsi:type="dcterms:W3CDTF">2022-10-14T13:14:00Z</dcterms:modified>
</cp:coreProperties>
</file>