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8AF0B" w14:textId="77777777" w:rsidR="00FF77DF" w:rsidRDefault="00FF77DF" w:rsidP="00FF77DF">
      <w:pPr>
        <w:pStyle w:val="NoSpacing"/>
      </w:pPr>
      <w:r>
        <w:rPr>
          <w:u w:val="single"/>
        </w:rPr>
        <w:t>Richard RICALL</w:t>
      </w:r>
      <w:r>
        <w:t xml:space="preserve">        (fl.1430)</w:t>
      </w:r>
    </w:p>
    <w:p w14:paraId="4F20160E" w14:textId="77777777" w:rsidR="00FF77DF" w:rsidRDefault="00FF77DF" w:rsidP="00FF77DF">
      <w:pPr>
        <w:pStyle w:val="NoSpacing"/>
      </w:pPr>
    </w:p>
    <w:p w14:paraId="1CFB07DB" w14:textId="77777777" w:rsidR="00FF77DF" w:rsidRDefault="00FF77DF" w:rsidP="00FF77DF">
      <w:pPr>
        <w:pStyle w:val="NoSpacing"/>
      </w:pPr>
    </w:p>
    <w:p w14:paraId="65691E32" w14:textId="77777777" w:rsidR="00FF77DF" w:rsidRDefault="00FF77DF" w:rsidP="00FF77DF">
      <w:pPr>
        <w:pStyle w:val="NoSpacing"/>
      </w:pPr>
      <w:r>
        <w:tab/>
        <w:t>1430</w:t>
      </w:r>
      <w:r>
        <w:tab/>
        <w:t>He and the other executors of John Gargrave(q.v.) made a plaint of debt</w:t>
      </w:r>
    </w:p>
    <w:p w14:paraId="0CB84281" w14:textId="77777777" w:rsidR="00FF77DF" w:rsidRDefault="00FF77DF" w:rsidP="00FF77DF">
      <w:pPr>
        <w:pStyle w:val="NoSpacing"/>
      </w:pPr>
      <w:r>
        <w:tab/>
      </w:r>
      <w:r>
        <w:tab/>
        <w:t>against Robert Hunte of Manchester(q.v.) and 7 others.</w:t>
      </w:r>
    </w:p>
    <w:p w14:paraId="13DBF647" w14:textId="77777777" w:rsidR="00FF77DF" w:rsidRDefault="00FF77DF" w:rsidP="00FF77DF">
      <w:pPr>
        <w:pStyle w:val="NoSpacing"/>
      </w:pPr>
      <w:r>
        <w:tab/>
      </w:r>
      <w:r>
        <w:tab/>
        <w:t xml:space="preserve">( </w:t>
      </w:r>
      <w:hyperlink r:id="rId6" w:history="1">
        <w:r w:rsidRPr="007C1B9E">
          <w:rPr>
            <w:rStyle w:val="Hyperlink"/>
          </w:rPr>
          <w:t>http://aalt.law.uh.edu/Indices/CP40Indices/CP40no677/CP40no677Pl.htm</w:t>
        </w:r>
      </w:hyperlink>
      <w:r>
        <w:t xml:space="preserve"> )</w:t>
      </w:r>
    </w:p>
    <w:p w14:paraId="7883CA18" w14:textId="77777777" w:rsidR="00FF77DF" w:rsidRDefault="00FF77DF" w:rsidP="00FF77DF">
      <w:pPr>
        <w:pStyle w:val="NoSpacing"/>
      </w:pPr>
    </w:p>
    <w:p w14:paraId="72ED05C8" w14:textId="77777777" w:rsidR="00FF77DF" w:rsidRDefault="00FF77DF" w:rsidP="00FF77DF">
      <w:pPr>
        <w:pStyle w:val="NoSpacing"/>
      </w:pPr>
    </w:p>
    <w:p w14:paraId="0A03CEA8" w14:textId="77777777" w:rsidR="00FF77DF" w:rsidRDefault="00FF77DF" w:rsidP="00FF77DF">
      <w:pPr>
        <w:pStyle w:val="NoSpacing"/>
      </w:pPr>
      <w:r>
        <w:t>1 December 2025</w:t>
      </w:r>
    </w:p>
    <w:p w14:paraId="4BD206B9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393E5" w14:textId="77777777" w:rsidR="00FF77DF" w:rsidRDefault="00FF77DF" w:rsidP="00086E2C">
      <w:pPr>
        <w:spacing w:after="0" w:line="240" w:lineRule="auto"/>
      </w:pPr>
      <w:r>
        <w:separator/>
      </w:r>
    </w:p>
  </w:endnote>
  <w:endnote w:type="continuationSeparator" w:id="0">
    <w:p w14:paraId="7914C10E" w14:textId="77777777" w:rsidR="00FF77DF" w:rsidRDefault="00FF77DF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58D0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90615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A6F92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3A33D" w14:textId="77777777" w:rsidR="00FF77DF" w:rsidRDefault="00FF77DF" w:rsidP="00086E2C">
      <w:pPr>
        <w:spacing w:after="0" w:line="240" w:lineRule="auto"/>
      </w:pPr>
      <w:r>
        <w:separator/>
      </w:r>
    </w:p>
  </w:footnote>
  <w:footnote w:type="continuationSeparator" w:id="0">
    <w:p w14:paraId="59780624" w14:textId="77777777" w:rsidR="00FF77DF" w:rsidRDefault="00FF77DF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1B976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816D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9567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7DF"/>
    <w:rsid w:val="00086E2C"/>
    <w:rsid w:val="000A2E7A"/>
    <w:rsid w:val="002244B7"/>
    <w:rsid w:val="00314D94"/>
    <w:rsid w:val="00617568"/>
    <w:rsid w:val="006E68FA"/>
    <w:rsid w:val="007A550C"/>
    <w:rsid w:val="00ED3A55"/>
    <w:rsid w:val="00F479D0"/>
    <w:rsid w:val="00F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1726B"/>
  <w15:chartTrackingRefBased/>
  <w15:docId w15:val="{CFB8994D-D1E1-4FBB-8422-805234705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FF77DF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F77D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alt.law.uh.edu/Indices/CP40Indices/CP40no677/CP40no677Pl.ht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0</TotalTime>
  <Pages>1</Pages>
  <Words>45</Words>
  <Characters>302</Characters>
  <Application>Microsoft Office Word</Application>
  <DocSecurity>0</DocSecurity>
  <Lines>15</Lines>
  <Paragraphs>9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2025-12-03T15:40:00Z</dcterms:created>
  <dcterms:modified xsi:type="dcterms:W3CDTF">2025-12-03T15:40:00Z</dcterms:modified>
</cp:coreProperties>
</file>