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3AE9A59" w14:textId="74E6A910" w:rsidR="00D5402D" w:rsidRDefault="00D5402D" w:rsidP="00D5402D">
      <w:pPr>
        <w:pStyle w:val="NoSpacing"/>
      </w:pPr>
      <w:r>
        <w:rPr>
          <w:u w:val="single"/>
        </w:rPr>
        <w:t>John RICHER</w:t>
      </w:r>
      <w:r>
        <w:t xml:space="preserve">   </w:t>
      </w:r>
      <w:proofErr w:type="gramStart"/>
      <w:r>
        <w:t xml:space="preserve">   </w:t>
      </w:r>
      <w:r>
        <w:t>(</w:t>
      </w:r>
      <w:proofErr w:type="gramEnd"/>
      <w:r>
        <w:t>fl.1</w:t>
      </w:r>
      <w:r>
        <w:t>500</w:t>
      </w:r>
      <w:r>
        <w:t>)</w:t>
      </w:r>
    </w:p>
    <w:p w14:paraId="3C642DB6" w14:textId="5DFB59DB" w:rsidR="00D5402D" w:rsidRDefault="00D5402D" w:rsidP="00D5402D">
      <w:pPr>
        <w:pStyle w:val="NoSpacing"/>
      </w:pPr>
      <w:r>
        <w:t xml:space="preserve">of Canterbury. </w:t>
      </w:r>
      <w:r>
        <w:t>Tailor.</w:t>
      </w:r>
    </w:p>
    <w:p w14:paraId="6A3A6FBD" w14:textId="77777777" w:rsidR="00D5402D" w:rsidRDefault="00D5402D" w:rsidP="00D5402D">
      <w:pPr>
        <w:pStyle w:val="NoSpacing"/>
      </w:pPr>
    </w:p>
    <w:p w14:paraId="5EDD9095" w14:textId="77777777" w:rsidR="00D5402D" w:rsidRDefault="00D5402D" w:rsidP="00D5402D">
      <w:pPr>
        <w:pStyle w:val="NoSpacing"/>
      </w:pPr>
    </w:p>
    <w:p w14:paraId="750085AF" w14:textId="6D6CBB15" w:rsidR="00D5402D" w:rsidRDefault="00D5402D" w:rsidP="00D5402D">
      <w:pPr>
        <w:pStyle w:val="NoSpacing"/>
      </w:pPr>
      <w:r>
        <w:tab/>
        <w:t>1</w:t>
      </w:r>
      <w:r>
        <w:t>500</w:t>
      </w:r>
      <w:bookmarkStart w:id="0" w:name="_GoBack"/>
      <w:bookmarkEnd w:id="0"/>
      <w:r>
        <w:tab/>
        <w:t>He became a Freeman by redemption.   (Cowper p.296)</w:t>
      </w:r>
    </w:p>
    <w:p w14:paraId="30157772" w14:textId="77777777" w:rsidR="00D5402D" w:rsidRDefault="00D5402D" w:rsidP="00D5402D">
      <w:pPr>
        <w:pStyle w:val="NoSpacing"/>
      </w:pPr>
    </w:p>
    <w:p w14:paraId="42942768" w14:textId="77777777" w:rsidR="00D5402D" w:rsidRDefault="00D5402D" w:rsidP="00D5402D">
      <w:pPr>
        <w:pStyle w:val="NoSpacing"/>
      </w:pPr>
    </w:p>
    <w:p w14:paraId="48B89633" w14:textId="77777777" w:rsidR="00D5402D" w:rsidRPr="009822A4" w:rsidRDefault="00D5402D" w:rsidP="00D5402D">
      <w:pPr>
        <w:pStyle w:val="NoSpacing"/>
      </w:pPr>
      <w:r>
        <w:t>30 August 2018</w:t>
      </w:r>
    </w:p>
    <w:p w14:paraId="353B2615" w14:textId="7B2C0AFE" w:rsidR="006B2F86" w:rsidRPr="00D5402D" w:rsidRDefault="00D5402D" w:rsidP="00E71FC3">
      <w:pPr>
        <w:pStyle w:val="NoSpacing"/>
      </w:pPr>
    </w:p>
    <w:sectPr w:rsidR="006B2F86" w:rsidRPr="00D5402D">
      <w:footerReference w:type="default" r:id="rId6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75704E3" w14:textId="77777777" w:rsidR="00D5402D" w:rsidRDefault="00D5402D" w:rsidP="00E71FC3">
      <w:pPr>
        <w:spacing w:after="0" w:line="240" w:lineRule="auto"/>
      </w:pPr>
      <w:r>
        <w:separator/>
      </w:r>
    </w:p>
  </w:endnote>
  <w:endnote w:type="continuationSeparator" w:id="0">
    <w:p w14:paraId="2AA4A22E" w14:textId="77777777" w:rsidR="00D5402D" w:rsidRDefault="00D5402D" w:rsidP="00E71F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24E42B1" w14:textId="77777777" w:rsidR="00E71FC3" w:rsidRPr="00E71FC3" w:rsidRDefault="00BB41AC">
    <w:pPr>
      <w:pStyle w:val="Footer"/>
    </w:pPr>
    <w:r>
      <w:t>Compil</w:t>
    </w:r>
    <w:r w:rsidR="00577BD5">
      <w:t xml:space="preserve">ation </w:t>
    </w:r>
    <w:r w:rsidR="00E71FC3">
      <w:t xml:space="preserve">copyright </w:t>
    </w:r>
    <w:proofErr w:type="spellStart"/>
    <w:r w:rsidR="00E71FC3">
      <w:t>I.S.Rogers</w:t>
    </w:r>
    <w:proofErr w:type="spellEnd"/>
    <w:r w:rsidR="00E71FC3"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99DB24E" w14:textId="77777777" w:rsidR="00D5402D" w:rsidRDefault="00D5402D" w:rsidP="00E71FC3">
      <w:pPr>
        <w:spacing w:after="0" w:line="240" w:lineRule="auto"/>
      </w:pPr>
      <w:r>
        <w:separator/>
      </w:r>
    </w:p>
  </w:footnote>
  <w:footnote w:type="continuationSeparator" w:id="0">
    <w:p w14:paraId="4129F7B3" w14:textId="77777777" w:rsidR="00D5402D" w:rsidRDefault="00D5402D" w:rsidP="00E71FC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5402D"/>
    <w:rsid w:val="001A7C09"/>
    <w:rsid w:val="00577BD5"/>
    <w:rsid w:val="00656CBA"/>
    <w:rsid w:val="006A1F77"/>
    <w:rsid w:val="00733BE7"/>
    <w:rsid w:val="00AB52E8"/>
    <w:rsid w:val="00B16D3F"/>
    <w:rsid w:val="00BB41AC"/>
    <w:rsid w:val="00D5402D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D9CA4C1"/>
  <w15:chartTrackingRefBased/>
  <w15:docId w15:val="{383F3994-C4F1-40B5-84FA-BA444568B5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1F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1</TotalTime>
  <Pages>1</Pages>
  <Words>19</Words>
  <Characters>109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2018-08-30T21:26:00Z</dcterms:created>
  <dcterms:modified xsi:type="dcterms:W3CDTF">2018-08-30T21:27:00Z</dcterms:modified>
</cp:coreProperties>
</file>