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C38F8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Robert RIGDON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fl.1405)</w:t>
      </w:r>
    </w:p>
    <w:p w14:paraId="01627E41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14:paraId="3A923644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14:paraId="1638A074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4 Sep.1405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one of this who were commissioned to urgently raise loans to the King from the richest and most sufficient of the lay persons of Essex for </w:t>
      </w:r>
      <w:proofErr w:type="spellStart"/>
      <w:r>
        <w:rPr>
          <w:rFonts w:ascii="Times New Roman" w:hAnsi="Times New Roman" w:cs="Times New Roman"/>
          <w:sz w:val="24"/>
          <w:szCs w:val="24"/>
        </w:rPr>
        <w:t>defence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570479A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against the rebels in Wales and for the army going to Aquitaine.</w:t>
      </w:r>
    </w:p>
    <w:p w14:paraId="0F77A109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(C.F.R. 1399-1405 p.318)</w:t>
      </w:r>
    </w:p>
    <w:p w14:paraId="7B6991AF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14:paraId="1C06E85A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</w:p>
    <w:p w14:paraId="500C8F40" w14:textId="77777777" w:rsidR="00AD3102" w:rsidRDefault="00AD3102" w:rsidP="00AD3102">
      <w:pPr>
        <w:pStyle w:val="NoSpacing"/>
        <w:ind w:left="1440" w:hanging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July 2021</w:t>
      </w:r>
    </w:p>
    <w:p w14:paraId="2B64CEA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DF607" w14:textId="77777777" w:rsidR="00AD3102" w:rsidRDefault="00AD3102" w:rsidP="009139A6">
      <w:r>
        <w:separator/>
      </w:r>
    </w:p>
  </w:endnote>
  <w:endnote w:type="continuationSeparator" w:id="0">
    <w:p w14:paraId="08515365" w14:textId="77777777" w:rsidR="00AD3102" w:rsidRDefault="00AD310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F014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06945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90C1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90076" w14:textId="77777777" w:rsidR="00AD3102" w:rsidRDefault="00AD3102" w:rsidP="009139A6">
      <w:r>
        <w:separator/>
      </w:r>
    </w:p>
  </w:footnote>
  <w:footnote w:type="continuationSeparator" w:id="0">
    <w:p w14:paraId="35B21508" w14:textId="77777777" w:rsidR="00AD3102" w:rsidRDefault="00AD310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F36A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BB53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1E0B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102"/>
    <w:rsid w:val="000666E0"/>
    <w:rsid w:val="002510B7"/>
    <w:rsid w:val="005C130B"/>
    <w:rsid w:val="00826F5C"/>
    <w:rsid w:val="009139A6"/>
    <w:rsid w:val="009448BB"/>
    <w:rsid w:val="00A3176C"/>
    <w:rsid w:val="00AD3102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C1D794"/>
  <w15:chartTrackingRefBased/>
  <w15:docId w15:val="{A21365D2-38AA-4D8B-8DE9-41BAACB26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2021-08-11T20:41:00Z</dcterms:created>
  <dcterms:modified xsi:type="dcterms:W3CDTF">2021-08-11T20:41:00Z</dcterms:modified>
</cp:coreProperties>
</file>