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8EA168" w14:textId="77777777" w:rsidR="00414E9E" w:rsidRDefault="00414E9E" w:rsidP="00414E9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ROGERS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fl.1408)</w:t>
      </w:r>
    </w:p>
    <w:p w14:paraId="26D2CA74" w14:textId="77777777" w:rsidR="00414E9E" w:rsidRDefault="00414E9E" w:rsidP="00414E9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Bridport, Dorset.</w:t>
      </w:r>
    </w:p>
    <w:p w14:paraId="7FAD9C67" w14:textId="77777777" w:rsidR="00414E9E" w:rsidRDefault="00414E9E" w:rsidP="00414E9E">
      <w:pPr>
        <w:pStyle w:val="NoSpacing"/>
        <w:rPr>
          <w:rFonts w:cs="Times New Roman"/>
          <w:szCs w:val="24"/>
        </w:rPr>
      </w:pPr>
    </w:p>
    <w:p w14:paraId="42561A92" w14:textId="77777777" w:rsidR="00414E9E" w:rsidRDefault="00414E9E" w:rsidP="00414E9E">
      <w:pPr>
        <w:pStyle w:val="NoSpacing"/>
        <w:rPr>
          <w:rFonts w:cs="Times New Roman"/>
          <w:szCs w:val="24"/>
        </w:rPr>
      </w:pPr>
    </w:p>
    <w:p w14:paraId="7C463651" w14:textId="77777777" w:rsidR="00414E9E" w:rsidRDefault="00414E9E" w:rsidP="00414E9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1408</w:t>
      </w:r>
      <w:r>
        <w:rPr>
          <w:rFonts w:cs="Times New Roman"/>
          <w:szCs w:val="24"/>
        </w:rPr>
        <w:tab/>
        <w:t xml:space="preserve">He made a plaint of debt against Nicholas </w:t>
      </w:r>
      <w:proofErr w:type="spellStart"/>
      <w:r>
        <w:rPr>
          <w:rFonts w:cs="Times New Roman"/>
          <w:szCs w:val="24"/>
        </w:rPr>
        <w:t>Bunham</w:t>
      </w:r>
      <w:proofErr w:type="spellEnd"/>
      <w:r>
        <w:rPr>
          <w:rFonts w:cs="Times New Roman"/>
          <w:szCs w:val="24"/>
        </w:rPr>
        <w:t xml:space="preserve"> of Maiden Bradley(q.v.)</w:t>
      </w:r>
    </w:p>
    <w:p w14:paraId="2C9EB51E" w14:textId="77777777" w:rsidR="00414E9E" w:rsidRDefault="00414E9E" w:rsidP="00414E9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and John Trent of Cerne Abbas(q.v.).</w:t>
      </w:r>
    </w:p>
    <w:p w14:paraId="5F9704C2" w14:textId="77777777" w:rsidR="00414E9E" w:rsidRDefault="00414E9E" w:rsidP="00414E9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 </w:t>
      </w:r>
      <w:hyperlink r:id="rId6" w:history="1">
        <w:r w:rsidRPr="00DE2253">
          <w:rPr>
            <w:rStyle w:val="Hyperlink"/>
            <w:rFonts w:cs="Times New Roman"/>
            <w:szCs w:val="24"/>
          </w:rPr>
          <w:t>https://waalt.uh.edu/index.php/CP40/589:_K-Z</w:t>
        </w:r>
      </w:hyperlink>
      <w:r>
        <w:rPr>
          <w:rFonts w:cs="Times New Roman"/>
          <w:szCs w:val="24"/>
        </w:rPr>
        <w:t xml:space="preserve"> )</w:t>
      </w:r>
    </w:p>
    <w:p w14:paraId="3F9E5D8B" w14:textId="77777777" w:rsidR="00414E9E" w:rsidRDefault="00414E9E" w:rsidP="00414E9E">
      <w:pPr>
        <w:pStyle w:val="NoSpacing"/>
        <w:rPr>
          <w:rFonts w:cs="Times New Roman"/>
          <w:szCs w:val="24"/>
        </w:rPr>
      </w:pPr>
    </w:p>
    <w:p w14:paraId="397779E2" w14:textId="77777777" w:rsidR="00414E9E" w:rsidRDefault="00414E9E" w:rsidP="00414E9E">
      <w:pPr>
        <w:pStyle w:val="NoSpacing"/>
        <w:rPr>
          <w:rFonts w:cs="Times New Roman"/>
          <w:szCs w:val="24"/>
        </w:rPr>
      </w:pPr>
    </w:p>
    <w:p w14:paraId="378BAB85" w14:textId="77777777" w:rsidR="00414E9E" w:rsidRDefault="00414E9E" w:rsidP="00414E9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13 July 2024</w:t>
      </w:r>
    </w:p>
    <w:p w14:paraId="40568B2A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304B17" w14:textId="77777777" w:rsidR="00414E9E" w:rsidRDefault="00414E9E" w:rsidP="009139A6">
      <w:r>
        <w:separator/>
      </w:r>
    </w:p>
  </w:endnote>
  <w:endnote w:type="continuationSeparator" w:id="0">
    <w:p w14:paraId="270AB4EB" w14:textId="77777777" w:rsidR="00414E9E" w:rsidRDefault="00414E9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90474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294587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470D0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68D806" w14:textId="77777777" w:rsidR="00414E9E" w:rsidRDefault="00414E9E" w:rsidP="009139A6">
      <w:r>
        <w:separator/>
      </w:r>
    </w:p>
  </w:footnote>
  <w:footnote w:type="continuationSeparator" w:id="0">
    <w:p w14:paraId="5F4D49E0" w14:textId="77777777" w:rsidR="00414E9E" w:rsidRDefault="00414E9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D34A0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4441B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D9886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4E9E"/>
    <w:rsid w:val="000666E0"/>
    <w:rsid w:val="002510B7"/>
    <w:rsid w:val="00270799"/>
    <w:rsid w:val="00414E9E"/>
    <w:rsid w:val="005C130B"/>
    <w:rsid w:val="006364A4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69D4DA"/>
  <w15:chartTrackingRefBased/>
  <w15:docId w15:val="{E441D189-289A-472A-84FC-F3AB9F8C2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414E9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/589:_K-Z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44</Words>
  <Characters>253</Characters>
  <Application>Microsoft Office Word</Application>
  <DocSecurity>0</DocSecurity>
  <Lines>2</Lines>
  <Paragraphs>1</Paragraphs>
  <ScaleCrop>false</ScaleCrop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2024-07-13T20:41:00Z</dcterms:created>
  <dcterms:modified xsi:type="dcterms:W3CDTF">2024-07-13T20:41:00Z</dcterms:modified>
</cp:coreProperties>
</file>