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45EB8F1" w14:textId="2A4CC1D2" w:rsidR="006B2F86" w:rsidRDefault="008C3C43" w:rsidP="00E71FC3">
      <w:pPr>
        <w:pStyle w:val="NoSpacing"/>
      </w:pPr>
      <w:r>
        <w:rPr>
          <w:u w:val="single"/>
        </w:rPr>
        <w:t>Thomas ROLLESTON</w:t>
      </w:r>
      <w:r>
        <w:t xml:space="preserve">    (fl.1409)</w:t>
      </w:r>
    </w:p>
    <w:p w14:paraId="5DB4525B" w14:textId="16D8F225" w:rsidR="008C3C43" w:rsidRDefault="008C3C43" w:rsidP="00E71FC3">
      <w:pPr>
        <w:pStyle w:val="NoSpacing"/>
      </w:pPr>
      <w:r>
        <w:t xml:space="preserve">Rector of </w:t>
      </w:r>
      <w:proofErr w:type="spellStart"/>
      <w:r>
        <w:t>St.Laurence’s</w:t>
      </w:r>
      <w:proofErr w:type="spellEnd"/>
      <w:r>
        <w:t xml:space="preserve"> Church, Kirby Misperton, North Riding of Yorkshire.</w:t>
      </w:r>
    </w:p>
    <w:p w14:paraId="1BCE27CC" w14:textId="4ED972FB" w:rsidR="008C3C43" w:rsidRDefault="008C3C43" w:rsidP="00E71FC3">
      <w:pPr>
        <w:pStyle w:val="NoSpacing"/>
      </w:pPr>
    </w:p>
    <w:p w14:paraId="071CF808" w14:textId="7D63ED25" w:rsidR="008C3C43" w:rsidRDefault="008C3C43" w:rsidP="00E71FC3">
      <w:pPr>
        <w:pStyle w:val="NoSpacing"/>
      </w:pPr>
    </w:p>
    <w:p w14:paraId="7D8DA504" w14:textId="3AC0172A" w:rsidR="008C3C43" w:rsidRDefault="008C3C43" w:rsidP="00E71FC3">
      <w:pPr>
        <w:pStyle w:val="NoSpacing"/>
      </w:pPr>
      <w:r>
        <w:t>16 Oct.1409</w:t>
      </w:r>
      <w:r>
        <w:tab/>
        <w:t>He became Rector.</w:t>
      </w:r>
    </w:p>
    <w:p w14:paraId="76456E30" w14:textId="2F5F79CA" w:rsidR="008C3C43" w:rsidRDefault="008C3C43" w:rsidP="00E71FC3">
      <w:pPr>
        <w:pStyle w:val="NoSpacing"/>
      </w:pPr>
      <w:r>
        <w:tab/>
      </w:r>
      <w:r>
        <w:tab/>
        <w:t>(from information in the church)</w:t>
      </w:r>
    </w:p>
    <w:p w14:paraId="7CD0047C" w14:textId="5348FB89" w:rsidR="008C3C43" w:rsidRDefault="008C3C43" w:rsidP="00E71FC3">
      <w:pPr>
        <w:pStyle w:val="NoSpacing"/>
      </w:pPr>
    </w:p>
    <w:p w14:paraId="31E6A597" w14:textId="786B5E21" w:rsidR="008C3C43" w:rsidRDefault="008C3C43" w:rsidP="00E71FC3">
      <w:pPr>
        <w:pStyle w:val="NoSpacing"/>
      </w:pPr>
    </w:p>
    <w:p w14:paraId="4A0714BE" w14:textId="12F8A8AD" w:rsidR="008C3C43" w:rsidRPr="008C3C43" w:rsidRDefault="008C3C43" w:rsidP="00E71FC3">
      <w:pPr>
        <w:pStyle w:val="NoSpacing"/>
      </w:pPr>
      <w:r>
        <w:t>1 February 2020</w:t>
      </w:r>
      <w:bookmarkStart w:id="0" w:name="_GoBack"/>
      <w:bookmarkEnd w:id="0"/>
    </w:p>
    <w:sectPr w:rsidR="008C3C43" w:rsidRPr="008C3C43">
      <w:footerReference w:type="default" r:id="rId6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F261F28" w14:textId="77777777" w:rsidR="008C3C43" w:rsidRDefault="008C3C43" w:rsidP="00E71FC3">
      <w:pPr>
        <w:spacing w:after="0" w:line="240" w:lineRule="auto"/>
      </w:pPr>
      <w:r>
        <w:separator/>
      </w:r>
    </w:p>
  </w:endnote>
  <w:endnote w:type="continuationSeparator" w:id="0">
    <w:p w14:paraId="737F4F1A" w14:textId="77777777" w:rsidR="008C3C43" w:rsidRDefault="008C3C43" w:rsidP="00E71F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C6A0E44" w14:textId="77777777" w:rsidR="00E71FC3" w:rsidRPr="00E71FC3" w:rsidRDefault="00577BD5">
    <w:pPr>
      <w:pStyle w:val="Footer"/>
    </w:pPr>
    <w:proofErr w:type="spellStart"/>
    <w:r>
      <w:t>Compliation</w:t>
    </w:r>
    <w:proofErr w:type="spellEnd"/>
    <w:r>
      <w:t xml:space="preserve"> </w:t>
    </w:r>
    <w:r w:rsidR="00E71FC3">
      <w:t xml:space="preserve">copyright </w:t>
    </w:r>
    <w:proofErr w:type="spellStart"/>
    <w:r w:rsidR="00E71FC3">
      <w:t>I.S.Rogers</w:t>
    </w:r>
    <w:proofErr w:type="spellEnd"/>
    <w:r w:rsidR="00E71FC3">
      <w:t xml:space="preserve">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E971E05" w14:textId="77777777" w:rsidR="008C3C43" w:rsidRDefault="008C3C43" w:rsidP="00E71FC3">
      <w:pPr>
        <w:spacing w:after="0" w:line="240" w:lineRule="auto"/>
      </w:pPr>
      <w:r>
        <w:separator/>
      </w:r>
    </w:p>
  </w:footnote>
  <w:footnote w:type="continuationSeparator" w:id="0">
    <w:p w14:paraId="2BE3DE58" w14:textId="77777777" w:rsidR="008C3C43" w:rsidRDefault="008C3C43" w:rsidP="00E71FC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C3C43"/>
    <w:rsid w:val="001A7C09"/>
    <w:rsid w:val="00577BD5"/>
    <w:rsid w:val="006A1F77"/>
    <w:rsid w:val="00733BE7"/>
    <w:rsid w:val="008C3C43"/>
    <w:rsid w:val="00AB52E8"/>
    <w:rsid w:val="00B16D3F"/>
    <w:rsid w:val="00E71FC3"/>
    <w:rsid w:val="00EF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E2D2874"/>
  <w15:chartTrackingRefBased/>
  <w15:docId w15:val="{3EC53D5D-5B2F-4F57-B2C2-57230F5E6D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71F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A1</Template>
  <TotalTime>7</TotalTime>
  <Pages>1</Pages>
  <Words>28</Words>
  <Characters>163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1</cp:revision>
  <dcterms:created xsi:type="dcterms:W3CDTF">2020-02-01T22:08:00Z</dcterms:created>
  <dcterms:modified xsi:type="dcterms:W3CDTF">2020-02-01T22:15:00Z</dcterms:modified>
</cp:coreProperties>
</file>