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9445D" w14:textId="32FA3FF0" w:rsidR="00B61F85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Roger ROMEN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(fl.141</w:t>
      </w: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4405D1A" w14:textId="77777777" w:rsidR="00B61F85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14:paraId="6440ACEC" w14:textId="77777777" w:rsidR="00B61F85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36CAF4" w14:textId="77777777" w:rsidR="00B61F85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A2088E0" w14:textId="34937EA5" w:rsidR="00B61F85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May1419</w:t>
      </w:r>
      <w:r>
        <w:rPr>
          <w:rFonts w:ascii="Times New Roman" w:hAnsi="Times New Roman" w:cs="Times New Roman"/>
          <w:sz w:val="24"/>
          <w:szCs w:val="24"/>
        </w:rPr>
        <w:tab/>
        <w:t>He was ordained to his first tonsure</w:t>
      </w:r>
      <w:r>
        <w:rPr>
          <w:rFonts w:ascii="Times New Roman" w:hAnsi="Times New Roman" w:cs="Times New Roman"/>
          <w:sz w:val="24"/>
          <w:szCs w:val="24"/>
        </w:rPr>
        <w:t xml:space="preserve"> at Bodmin.</w:t>
      </w:r>
    </w:p>
    <w:p w14:paraId="7114B7B9" w14:textId="45EDC446" w:rsidR="00B61F85" w:rsidRDefault="00B61F85" w:rsidP="00B61F85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(“Stafford Register” pp.436 and 42</w:t>
      </w: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42D9202E" w14:textId="77777777" w:rsidR="00B61F85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EB454D0" w14:textId="77777777" w:rsidR="00B61F85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2669B6" w14:textId="77777777" w:rsidR="00B61F85" w:rsidRPr="00AC03CB" w:rsidRDefault="00B61F85" w:rsidP="00B61F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December 2021</w:t>
      </w:r>
    </w:p>
    <w:p w14:paraId="76C2A531" w14:textId="67B21CCB" w:rsidR="00BA00AB" w:rsidRPr="00B61F85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B61F8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4B9F8" w14:textId="77777777" w:rsidR="00B61F85" w:rsidRDefault="00B61F85" w:rsidP="009139A6">
      <w:r>
        <w:separator/>
      </w:r>
    </w:p>
  </w:endnote>
  <w:endnote w:type="continuationSeparator" w:id="0">
    <w:p w14:paraId="31B5F86E" w14:textId="77777777" w:rsidR="00B61F85" w:rsidRDefault="00B61F8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C68C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CD0FB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4C8E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48396C" w14:textId="77777777" w:rsidR="00B61F85" w:rsidRDefault="00B61F85" w:rsidP="009139A6">
      <w:r>
        <w:separator/>
      </w:r>
    </w:p>
  </w:footnote>
  <w:footnote w:type="continuationSeparator" w:id="0">
    <w:p w14:paraId="14077246" w14:textId="77777777" w:rsidR="00B61F85" w:rsidRDefault="00B61F8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6138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95CC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E006F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F85"/>
    <w:rsid w:val="000666E0"/>
    <w:rsid w:val="002510B7"/>
    <w:rsid w:val="005C130B"/>
    <w:rsid w:val="00826F5C"/>
    <w:rsid w:val="009139A6"/>
    <w:rsid w:val="009448BB"/>
    <w:rsid w:val="00A3176C"/>
    <w:rsid w:val="00AE65F8"/>
    <w:rsid w:val="00B61F85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257D5"/>
  <w15:chartTrackingRefBased/>
  <w15:docId w15:val="{C059FA11-C28B-4EC6-B25D-5BCFD144C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2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2021-12-19T20:28:00Z</dcterms:created>
  <dcterms:modified xsi:type="dcterms:W3CDTF">2021-12-19T20:30:00Z</dcterms:modified>
</cp:coreProperties>
</file>