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6E4F3" w14:textId="77777777" w:rsidR="001836C6" w:rsidRDefault="001836C6" w:rsidP="001836C6">
      <w:pPr>
        <w:pStyle w:val="NoSpacing"/>
      </w:pPr>
      <w:r>
        <w:rPr>
          <w:u w:val="single"/>
        </w:rPr>
        <w:t>William ROWLEY</w:t>
      </w:r>
      <w:r>
        <w:t xml:space="preserve">       (d.ca.1479)</w:t>
      </w:r>
    </w:p>
    <w:p w14:paraId="0CE9FF52" w14:textId="77777777" w:rsidR="001836C6" w:rsidRDefault="001836C6" w:rsidP="001836C6">
      <w:pPr>
        <w:pStyle w:val="NoSpacing"/>
      </w:pPr>
      <w:r>
        <w:t>of Bristol.</w:t>
      </w:r>
    </w:p>
    <w:p w14:paraId="07F49362" w14:textId="77777777" w:rsidR="001836C6" w:rsidRDefault="001836C6" w:rsidP="001836C6">
      <w:pPr>
        <w:pStyle w:val="NoSpacing"/>
      </w:pPr>
    </w:p>
    <w:p w14:paraId="4CC6B89E" w14:textId="77777777" w:rsidR="001836C6" w:rsidRDefault="001836C6" w:rsidP="001836C6">
      <w:pPr>
        <w:pStyle w:val="NoSpacing"/>
      </w:pPr>
    </w:p>
    <w:p w14:paraId="7EA57111" w14:textId="77777777" w:rsidR="001836C6" w:rsidRDefault="001836C6" w:rsidP="001836C6">
      <w:pPr>
        <w:pStyle w:val="NoSpacing"/>
      </w:pPr>
      <w:r>
        <w:t>Son of Thomas Rowley(q.v.).</w:t>
      </w:r>
    </w:p>
    <w:p w14:paraId="2BEF9A0E" w14:textId="77777777" w:rsidR="001836C6" w:rsidRDefault="001836C6" w:rsidP="001836C6">
      <w:pPr>
        <w:pStyle w:val="NoSpacing"/>
      </w:pPr>
      <w:r>
        <w:t>(“Late Medieval Bristol, Time Space and Power” by Peter Fleming published  in 2024</w:t>
      </w:r>
    </w:p>
    <w:p w14:paraId="21F5CEC0" w14:textId="77777777" w:rsidR="001836C6" w:rsidRDefault="001836C6" w:rsidP="001836C6">
      <w:pPr>
        <w:pStyle w:val="NoSpacing"/>
      </w:pPr>
      <w:r>
        <w:t>by the Yorkist History Trust p.137)</w:t>
      </w:r>
    </w:p>
    <w:p w14:paraId="6E09500C" w14:textId="77777777" w:rsidR="001836C6" w:rsidRPr="00F62997" w:rsidRDefault="001836C6" w:rsidP="001836C6">
      <w:pPr>
        <w:pStyle w:val="NoSpacing"/>
      </w:pPr>
    </w:p>
    <w:p w14:paraId="7650D451" w14:textId="77777777" w:rsidR="001836C6" w:rsidRPr="00CA3EDB" w:rsidRDefault="001836C6" w:rsidP="001836C6">
      <w:pPr>
        <w:pStyle w:val="NoSpacing"/>
      </w:pPr>
    </w:p>
    <w:p w14:paraId="15EE204A" w14:textId="77777777" w:rsidR="001836C6" w:rsidRDefault="001836C6" w:rsidP="001836C6">
      <w:pPr>
        <w:pStyle w:val="NoSpacing"/>
      </w:pPr>
      <w:r>
        <w:t>in Nov.1478</w:t>
      </w:r>
      <w:r>
        <w:tab/>
        <w:t>He made his Will, by which time he was living in Bordeaux.  (ibid.)</w:t>
      </w:r>
    </w:p>
    <w:p w14:paraId="6B5969E8" w14:textId="77777777" w:rsidR="001836C6" w:rsidRDefault="001836C6" w:rsidP="001836C6">
      <w:pPr>
        <w:pStyle w:val="NoSpacing"/>
      </w:pPr>
      <w:r>
        <w:t xml:space="preserve">     Jan.1479</w:t>
      </w:r>
      <w:r>
        <w:tab/>
        <w:t>He was dead by this time.   (ibid.)</w:t>
      </w:r>
    </w:p>
    <w:p w14:paraId="6040DDDE" w14:textId="77777777" w:rsidR="001836C6" w:rsidRDefault="001836C6" w:rsidP="001836C6">
      <w:pPr>
        <w:pStyle w:val="NoSpacing"/>
      </w:pPr>
    </w:p>
    <w:p w14:paraId="338C7FC4" w14:textId="77777777" w:rsidR="001836C6" w:rsidRDefault="001836C6" w:rsidP="001836C6">
      <w:pPr>
        <w:pStyle w:val="NoSpacing"/>
      </w:pPr>
    </w:p>
    <w:p w14:paraId="300E4E2F" w14:textId="77777777" w:rsidR="001836C6" w:rsidRDefault="001836C6" w:rsidP="001836C6">
      <w:pPr>
        <w:pStyle w:val="NoSpacing"/>
      </w:pPr>
      <w:r>
        <w:t>12 July 2025</w:t>
      </w:r>
    </w:p>
    <w:p w14:paraId="44127D73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07E5A" w14:textId="77777777" w:rsidR="001836C6" w:rsidRDefault="001836C6" w:rsidP="009139A6">
      <w:r>
        <w:separator/>
      </w:r>
    </w:p>
  </w:endnote>
  <w:endnote w:type="continuationSeparator" w:id="0">
    <w:p w14:paraId="04462F4B" w14:textId="77777777" w:rsidR="001836C6" w:rsidRDefault="001836C6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84697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D3959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AE8C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A75C1" w14:textId="77777777" w:rsidR="001836C6" w:rsidRDefault="001836C6" w:rsidP="009139A6">
      <w:r>
        <w:separator/>
      </w:r>
    </w:p>
  </w:footnote>
  <w:footnote w:type="continuationSeparator" w:id="0">
    <w:p w14:paraId="11CFBA88" w14:textId="77777777" w:rsidR="001836C6" w:rsidRDefault="001836C6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0D5AB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9E731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8C946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C6"/>
    <w:rsid w:val="000666E0"/>
    <w:rsid w:val="000A2E7A"/>
    <w:rsid w:val="001307AC"/>
    <w:rsid w:val="001836C6"/>
    <w:rsid w:val="00190DFA"/>
    <w:rsid w:val="002510B7"/>
    <w:rsid w:val="00270799"/>
    <w:rsid w:val="002737D5"/>
    <w:rsid w:val="00357E4A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01E04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139B4"/>
  <w15:chartTrackingRefBased/>
  <w15:docId w15:val="{6298A44A-1CA1-401A-AD2F-94CCDE3E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2025-07-12T20:45:00Z</dcterms:created>
  <dcterms:modified xsi:type="dcterms:W3CDTF">2025-07-12T20:46:00Z</dcterms:modified>
</cp:coreProperties>
</file>