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537773" w14:textId="77777777" w:rsidR="00BB70AF" w:rsidRDefault="00BB70AF" w:rsidP="00BB70A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William SALMAN</w:t>
      </w:r>
      <w:r>
        <w:rPr>
          <w:rFonts w:ascii="Times New Roman" w:hAnsi="Times New Roman" w:cs="Times New Roman"/>
          <w:sz w:val="24"/>
          <w:szCs w:val="24"/>
        </w:rPr>
        <w:t xml:space="preserve">     (fl.1480)</w:t>
      </w:r>
    </w:p>
    <w:p w14:paraId="041A40CF" w14:textId="77777777" w:rsidR="00BB70AF" w:rsidRDefault="00BB70AF" w:rsidP="00BB70A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of </w:t>
      </w:r>
      <w:proofErr w:type="spellStart"/>
      <w:r>
        <w:rPr>
          <w:rFonts w:ascii="Times New Roman" w:hAnsi="Times New Roman" w:cs="Times New Roman"/>
          <w:sz w:val="24"/>
          <w:szCs w:val="24"/>
        </w:rPr>
        <w:t>Antingham</w:t>
      </w:r>
      <w:proofErr w:type="spellEnd"/>
      <w:r>
        <w:rPr>
          <w:rFonts w:ascii="Times New Roman" w:hAnsi="Times New Roman" w:cs="Times New Roman"/>
          <w:sz w:val="24"/>
          <w:szCs w:val="24"/>
        </w:rPr>
        <w:t>, Norfolk. Cooper.</w:t>
      </w:r>
    </w:p>
    <w:p w14:paraId="7E350A5B" w14:textId="77777777" w:rsidR="00BB70AF" w:rsidRDefault="00BB70AF" w:rsidP="00BB70AF">
      <w:pPr>
        <w:rPr>
          <w:rFonts w:ascii="Times New Roman" w:hAnsi="Times New Roman" w:cs="Times New Roman"/>
          <w:sz w:val="24"/>
          <w:szCs w:val="24"/>
        </w:rPr>
      </w:pPr>
    </w:p>
    <w:p w14:paraId="53DB37FF" w14:textId="77777777" w:rsidR="00BB70AF" w:rsidRDefault="00BB70AF" w:rsidP="00BB70AF">
      <w:pPr>
        <w:rPr>
          <w:rFonts w:ascii="Times New Roman" w:hAnsi="Times New Roman" w:cs="Times New Roman"/>
          <w:sz w:val="24"/>
          <w:szCs w:val="24"/>
        </w:rPr>
      </w:pPr>
    </w:p>
    <w:p w14:paraId="1C00240E" w14:textId="77777777" w:rsidR="00BB70AF" w:rsidRDefault="00BB70AF" w:rsidP="00BB70A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1480</w:t>
      </w:r>
      <w:r>
        <w:rPr>
          <w:rFonts w:ascii="Times New Roman" w:hAnsi="Times New Roman" w:cs="Times New Roman"/>
          <w:sz w:val="24"/>
          <w:szCs w:val="24"/>
        </w:rPr>
        <w:tab/>
        <w:t xml:space="preserve">Simon  </w:t>
      </w:r>
      <w:proofErr w:type="spellStart"/>
      <w:r>
        <w:rPr>
          <w:rFonts w:ascii="Times New Roman" w:hAnsi="Times New Roman" w:cs="Times New Roman"/>
          <w:sz w:val="24"/>
          <w:szCs w:val="24"/>
        </w:rPr>
        <w:t>Aleyn</w:t>
      </w:r>
      <w:proofErr w:type="spellEnd"/>
      <w:r>
        <w:rPr>
          <w:rFonts w:ascii="Times New Roman" w:hAnsi="Times New Roman" w:cs="Times New Roman"/>
          <w:sz w:val="24"/>
          <w:szCs w:val="24"/>
        </w:rPr>
        <w:t>(q.v.) brought a plaint against him, Thomas Cook of</w:t>
      </w:r>
    </w:p>
    <w:p w14:paraId="4C73EE93" w14:textId="77777777" w:rsidR="00BB70AF" w:rsidRDefault="00BB70AF" w:rsidP="00BB70A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North Walsham(q.v.) and William </w:t>
      </w:r>
      <w:proofErr w:type="spellStart"/>
      <w:r>
        <w:rPr>
          <w:rFonts w:ascii="Times New Roman" w:hAnsi="Times New Roman" w:cs="Times New Roman"/>
          <w:sz w:val="24"/>
          <w:szCs w:val="24"/>
        </w:rPr>
        <w:t>Thyrkyll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of North Walsham(q.v.).</w:t>
      </w:r>
    </w:p>
    <w:p w14:paraId="16944DCE" w14:textId="77777777" w:rsidR="00BB70AF" w:rsidRDefault="00BB70AF" w:rsidP="00BB70A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(http://www.uh.edu/waalt/index.php/CP40/871)</w:t>
      </w:r>
    </w:p>
    <w:p w14:paraId="5279877D" w14:textId="77777777" w:rsidR="00BB70AF" w:rsidRDefault="00BB70AF" w:rsidP="00BB70AF">
      <w:pPr>
        <w:rPr>
          <w:rFonts w:ascii="Times New Roman" w:hAnsi="Times New Roman" w:cs="Times New Roman"/>
          <w:sz w:val="24"/>
          <w:szCs w:val="24"/>
        </w:rPr>
      </w:pPr>
    </w:p>
    <w:p w14:paraId="1B4FB455" w14:textId="77777777" w:rsidR="00BB70AF" w:rsidRDefault="00BB70AF" w:rsidP="00BB70AF">
      <w:pPr>
        <w:rPr>
          <w:rFonts w:ascii="Times New Roman" w:hAnsi="Times New Roman" w:cs="Times New Roman"/>
          <w:sz w:val="24"/>
          <w:szCs w:val="24"/>
        </w:rPr>
      </w:pPr>
    </w:p>
    <w:p w14:paraId="5BC5E643" w14:textId="77777777" w:rsidR="00BB70AF" w:rsidRDefault="00BB70AF" w:rsidP="00BB70A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 October 2019</w:t>
      </w:r>
    </w:p>
    <w:p w14:paraId="4C77D3E0" w14:textId="77777777" w:rsidR="006B2F86" w:rsidRPr="00E71FC3" w:rsidRDefault="00BB70AF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44FEA22" w14:textId="77777777" w:rsidR="00BB70AF" w:rsidRDefault="00BB70AF" w:rsidP="00E71FC3">
      <w:r>
        <w:separator/>
      </w:r>
    </w:p>
  </w:endnote>
  <w:endnote w:type="continuationSeparator" w:id="0">
    <w:p w14:paraId="532B2BCA" w14:textId="77777777" w:rsidR="00BB70AF" w:rsidRDefault="00BB70AF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645B32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C0827A5" w14:textId="77777777" w:rsidR="00BB70AF" w:rsidRDefault="00BB70AF" w:rsidP="00E71FC3">
      <w:r>
        <w:separator/>
      </w:r>
    </w:p>
  </w:footnote>
  <w:footnote w:type="continuationSeparator" w:id="0">
    <w:p w14:paraId="3A50C1CA" w14:textId="77777777" w:rsidR="00BB70AF" w:rsidRDefault="00BB70AF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70AF"/>
    <w:rsid w:val="001A7C09"/>
    <w:rsid w:val="00577BD5"/>
    <w:rsid w:val="00656CBA"/>
    <w:rsid w:val="006A1F77"/>
    <w:rsid w:val="00733BE7"/>
    <w:rsid w:val="00AB52E8"/>
    <w:rsid w:val="00B16D3F"/>
    <w:rsid w:val="00BB41AC"/>
    <w:rsid w:val="00BB70A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241C6E"/>
  <w15:chartTrackingRefBased/>
  <w15:docId w15:val="{EEFFBED3-5188-495B-8DA5-1AEE2BD149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BB70AF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eastAsiaTheme="minorHAnsi" w:hAnsi="Times New Roman" w:cs="Times New Roman"/>
      <w:sz w:val="24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eastAsiaTheme="minorHAnsi" w:hAnsi="Times New Roman" w:cs="Times New Roman"/>
      <w:sz w:val="24"/>
      <w:szCs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39</Words>
  <Characters>225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2019-11-02T19:50:00Z</dcterms:created>
  <dcterms:modified xsi:type="dcterms:W3CDTF">2019-11-02T19:51:00Z</dcterms:modified>
</cp:coreProperties>
</file>