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B7742" w14:textId="77777777" w:rsidR="00CE3BDB" w:rsidRDefault="00CE3BDB" w:rsidP="00CE3BDB">
      <w:pPr>
        <w:pStyle w:val="NoSpacing"/>
        <w:rPr>
          <w:rFonts w:cs="Times New Roman"/>
          <w:szCs w:val="24"/>
        </w:rPr>
      </w:pPr>
      <w:r>
        <w:rPr>
          <w:u w:val="single"/>
        </w:rPr>
        <w:t>William de SALT</w:t>
      </w:r>
      <w:r>
        <w:t xml:space="preserve">       </w:t>
      </w:r>
      <w:r>
        <w:rPr>
          <w:rFonts w:cs="Times New Roman"/>
          <w:szCs w:val="24"/>
        </w:rPr>
        <w:t>(fl.1416)</w:t>
      </w:r>
    </w:p>
    <w:p w14:paraId="1A9ADA53" w14:textId="77777777" w:rsidR="00CE3BDB" w:rsidRDefault="00CE3BDB" w:rsidP="00CE3BDB">
      <w:pPr>
        <w:pStyle w:val="NoSpacing"/>
        <w:rPr>
          <w:rFonts w:cs="Times New Roman"/>
          <w:szCs w:val="24"/>
        </w:rPr>
      </w:pPr>
    </w:p>
    <w:p w14:paraId="41B6503C" w14:textId="77777777" w:rsidR="00CE3BDB" w:rsidRDefault="00CE3BDB" w:rsidP="00CE3BDB">
      <w:pPr>
        <w:pStyle w:val="NoSpacing"/>
        <w:rPr>
          <w:rFonts w:cs="Times New Roman"/>
          <w:szCs w:val="24"/>
        </w:rPr>
      </w:pPr>
    </w:p>
    <w:p w14:paraId="0A30DC7A" w14:textId="77777777" w:rsidR="00CE3BDB" w:rsidRDefault="00CE3BDB" w:rsidP="00CE3BDB">
      <w:pPr>
        <w:pStyle w:val="NoSpacing"/>
      </w:pPr>
      <w:r>
        <w:t>20 May1416</w:t>
      </w:r>
      <w:r w:rsidRPr="00FD1E72">
        <w:tab/>
        <w:t>He was one of those who were ordered to collect in</w:t>
      </w:r>
      <w:r>
        <w:t xml:space="preserve"> Staffordshire</w:t>
      </w:r>
    </w:p>
    <w:p w14:paraId="0F86DD29" w14:textId="77777777" w:rsidR="00CE3BDB" w:rsidRDefault="00CE3BDB" w:rsidP="00CE3BDB">
      <w:pPr>
        <w:pStyle w:val="NoSpacing"/>
        <w:ind w:left="1440"/>
      </w:pPr>
      <w:r>
        <w:t>t</w:t>
      </w:r>
      <w:r w:rsidRPr="00FD1E72">
        <w:t xml:space="preserve">he taxes of </w:t>
      </w:r>
      <w:r>
        <w:t>a</w:t>
      </w:r>
      <w:r w:rsidRPr="00FD1E72">
        <w:t xml:space="preserve"> fifteenth and </w:t>
      </w:r>
      <w:r>
        <w:t>a</w:t>
      </w:r>
      <w:r w:rsidRPr="00FD1E72">
        <w:t xml:space="preserve"> tenth granted to the King at </w:t>
      </w:r>
    </w:p>
    <w:p w14:paraId="43DF2125" w14:textId="77777777" w:rsidR="00CE3BDB" w:rsidRPr="00FD1E72" w:rsidRDefault="00CE3BDB" w:rsidP="00CE3BDB">
      <w:pPr>
        <w:pStyle w:val="NoSpacing"/>
        <w:ind w:left="1440"/>
      </w:pPr>
      <w:r w:rsidRPr="00FD1E72">
        <w:t xml:space="preserve">the last Parliament, these to be collected </w:t>
      </w:r>
      <w:r>
        <w:t>at Pentecost.</w:t>
      </w:r>
    </w:p>
    <w:p w14:paraId="62076B92" w14:textId="77777777" w:rsidR="00CE3BDB" w:rsidRDefault="00CE3BDB" w:rsidP="00CE3BDB">
      <w:pPr>
        <w:pStyle w:val="NoSpacing"/>
      </w:pPr>
      <w:r w:rsidRPr="00FD1E72">
        <w:tab/>
      </w:r>
      <w:r w:rsidRPr="00FD1E72">
        <w:tab/>
        <w:t>(C.F.R. 1413-22 p.1</w:t>
      </w:r>
      <w:r>
        <w:t>52)</w:t>
      </w:r>
    </w:p>
    <w:p w14:paraId="51B6A5CA" w14:textId="77777777" w:rsidR="00CE3BDB" w:rsidRDefault="00CE3BDB" w:rsidP="00CE3BDB">
      <w:pPr>
        <w:pStyle w:val="NoSpacing"/>
      </w:pPr>
    </w:p>
    <w:p w14:paraId="670329D8" w14:textId="77777777" w:rsidR="00CE3BDB" w:rsidRDefault="00CE3BDB" w:rsidP="00CE3BDB">
      <w:pPr>
        <w:pStyle w:val="NoSpacing"/>
      </w:pPr>
    </w:p>
    <w:p w14:paraId="7F694025" w14:textId="77777777" w:rsidR="00CE3BDB" w:rsidRDefault="00CE3BDB" w:rsidP="00CE3BDB">
      <w:pPr>
        <w:pStyle w:val="NoSpacing"/>
      </w:pPr>
      <w:r>
        <w:t>17 September 2025</w:t>
      </w:r>
    </w:p>
    <w:p w14:paraId="0233A01A" w14:textId="77777777" w:rsidR="00BA00AB" w:rsidRPr="00EB3209" w:rsidRDefault="00BA00AB" w:rsidP="009139A6">
      <w:pPr>
        <w:pStyle w:val="NoSpacing"/>
        <w:rPr>
          <w:rFonts w:cs="Times New Roman"/>
          <w:szCs w:val="24"/>
        </w:rPr>
      </w:pPr>
    </w:p>
    <w:sectPr w:rsidR="00BA00AB" w:rsidRPr="00EB32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644E61" w14:textId="77777777" w:rsidR="00CE3BDB" w:rsidRDefault="00CE3BDB" w:rsidP="009139A6">
      <w:r>
        <w:separator/>
      </w:r>
    </w:p>
  </w:endnote>
  <w:endnote w:type="continuationSeparator" w:id="0">
    <w:p w14:paraId="5742CEFD" w14:textId="77777777" w:rsidR="00CE3BDB" w:rsidRDefault="00CE3BDB" w:rsidP="00913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E3F6D" w14:textId="77777777" w:rsidR="009139A6" w:rsidRDefault="009139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1AA3C" w14:textId="77777777" w:rsidR="009139A6" w:rsidRPr="009139A6" w:rsidRDefault="009139A6">
    <w:pPr>
      <w:pStyle w:val="Footer"/>
      <w:rPr>
        <w:rFonts w:cs="Times New Roman"/>
      </w:rPr>
    </w:pPr>
    <w:r w:rsidRPr="009139A6">
      <w:rPr>
        <w:rFonts w:cs="Times New Roman"/>
      </w:rPr>
      <w:t>Compilation copyright I.S.Rogers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DBA1D" w14:textId="77777777" w:rsidR="009139A6" w:rsidRDefault="009139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887650" w14:textId="77777777" w:rsidR="00CE3BDB" w:rsidRDefault="00CE3BDB" w:rsidP="009139A6">
      <w:r>
        <w:separator/>
      </w:r>
    </w:p>
  </w:footnote>
  <w:footnote w:type="continuationSeparator" w:id="0">
    <w:p w14:paraId="607D5A3A" w14:textId="77777777" w:rsidR="00CE3BDB" w:rsidRDefault="00CE3BDB" w:rsidP="009139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18ACD" w14:textId="77777777" w:rsidR="009139A6" w:rsidRDefault="009139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6B113" w14:textId="77777777" w:rsidR="009139A6" w:rsidRDefault="009139A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47CEC" w14:textId="77777777" w:rsidR="009139A6" w:rsidRDefault="009139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BDB"/>
    <w:rsid w:val="000666E0"/>
    <w:rsid w:val="000A2E7A"/>
    <w:rsid w:val="001307AC"/>
    <w:rsid w:val="00190DFA"/>
    <w:rsid w:val="002510B7"/>
    <w:rsid w:val="00270799"/>
    <w:rsid w:val="002737D5"/>
    <w:rsid w:val="00357E4A"/>
    <w:rsid w:val="005C130B"/>
    <w:rsid w:val="00737A1B"/>
    <w:rsid w:val="00826F5C"/>
    <w:rsid w:val="009139A6"/>
    <w:rsid w:val="009345A1"/>
    <w:rsid w:val="009411C2"/>
    <w:rsid w:val="009448BB"/>
    <w:rsid w:val="00946A41"/>
    <w:rsid w:val="00947624"/>
    <w:rsid w:val="00A3176C"/>
    <w:rsid w:val="00A47C87"/>
    <w:rsid w:val="00AE65F8"/>
    <w:rsid w:val="00BA00AB"/>
    <w:rsid w:val="00C71834"/>
    <w:rsid w:val="00CB4ED9"/>
    <w:rsid w:val="00CE3BDB"/>
    <w:rsid w:val="00D72F1F"/>
    <w:rsid w:val="00DE227A"/>
    <w:rsid w:val="00E61DA6"/>
    <w:rsid w:val="00EB3209"/>
    <w:rsid w:val="00F1491A"/>
    <w:rsid w:val="00F41096"/>
    <w:rsid w:val="00F52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9D7D6"/>
  <w15:chartTrackingRefBased/>
  <w15:docId w15:val="{920B9DC3-DF6A-49B1-9D7A-172264757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F5C"/>
    <w:pPr>
      <w:spacing w:after="0" w:line="240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139A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39A6"/>
  </w:style>
  <w:style w:type="paragraph" w:styleId="Footer">
    <w:name w:val="footer"/>
    <w:basedOn w:val="Normal"/>
    <w:link w:val="Foot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39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an%20Rogers\Documents\Custom%20Office%20Templates\Book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Book1</Template>
  <TotalTime>0</TotalTime>
  <Pages>1</Pages>
  <Words>40</Words>
  <Characters>234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1</cp:revision>
  <dcterms:created xsi:type="dcterms:W3CDTF">2025-09-22T10:58:00Z</dcterms:created>
  <dcterms:modified xsi:type="dcterms:W3CDTF">2025-09-22T10:58:00Z</dcterms:modified>
</cp:coreProperties>
</file>