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34F2E4" w14:textId="23BF2354" w:rsidR="00BA00AB" w:rsidRDefault="008D7CF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SALTMARSSH</w:t>
      </w:r>
      <w:r>
        <w:rPr>
          <w:rFonts w:ascii="Times New Roman" w:hAnsi="Times New Roman" w:cs="Times New Roman"/>
          <w:sz w:val="24"/>
          <w:szCs w:val="24"/>
        </w:rPr>
        <w:t xml:space="preserve">      (d.1433)</w:t>
      </w:r>
    </w:p>
    <w:p w14:paraId="76BB143F" w14:textId="588C9818" w:rsidR="008D7CFB" w:rsidRDefault="008D7CF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Snaith. Chaplain. </w:t>
      </w:r>
    </w:p>
    <w:p w14:paraId="24B3C289" w14:textId="1F3AD83D" w:rsidR="008D7CFB" w:rsidRDefault="008D7CF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F86672A" w14:textId="52308947" w:rsidR="008D7CFB" w:rsidRDefault="008D7CF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B0F4C86" w14:textId="36C727CB" w:rsidR="008D7CFB" w:rsidRDefault="008D7CF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Nov.1433</w:t>
      </w:r>
      <w:r>
        <w:rPr>
          <w:rFonts w:ascii="Times New Roman" w:hAnsi="Times New Roman" w:cs="Times New Roman"/>
          <w:sz w:val="24"/>
          <w:szCs w:val="24"/>
        </w:rPr>
        <w:tab/>
        <w:t>He made his Will. Probate was granted the same day.  (W.Y.R. p.143)</w:t>
      </w:r>
    </w:p>
    <w:p w14:paraId="114E5CE2" w14:textId="064DFE2E" w:rsidR="008D7CFB" w:rsidRDefault="008D7CF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91CE766" w14:textId="64E63933" w:rsidR="008D7CFB" w:rsidRDefault="008D7CF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F2D512F" w14:textId="24D4EB49" w:rsidR="008D7CFB" w:rsidRPr="008D7CFB" w:rsidRDefault="008D7CF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December 2021</w:t>
      </w:r>
    </w:p>
    <w:sectPr w:rsidR="008D7CFB" w:rsidRPr="008D7CF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BB0FFF" w14:textId="77777777" w:rsidR="008D7CFB" w:rsidRDefault="008D7CFB" w:rsidP="009139A6">
      <w:r>
        <w:separator/>
      </w:r>
    </w:p>
  </w:endnote>
  <w:endnote w:type="continuationSeparator" w:id="0">
    <w:p w14:paraId="67C201BF" w14:textId="77777777" w:rsidR="008D7CFB" w:rsidRDefault="008D7CFB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CF468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1A43B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DCC6C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56CD1A" w14:textId="77777777" w:rsidR="008D7CFB" w:rsidRDefault="008D7CFB" w:rsidP="009139A6">
      <w:r>
        <w:separator/>
      </w:r>
    </w:p>
  </w:footnote>
  <w:footnote w:type="continuationSeparator" w:id="0">
    <w:p w14:paraId="78A5E11E" w14:textId="77777777" w:rsidR="008D7CFB" w:rsidRDefault="008D7CFB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F8008B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3BD3A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23066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CFB"/>
    <w:rsid w:val="000666E0"/>
    <w:rsid w:val="002510B7"/>
    <w:rsid w:val="005C130B"/>
    <w:rsid w:val="00826F5C"/>
    <w:rsid w:val="008D7CFB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AD59D6"/>
  <w15:chartTrackingRefBased/>
  <w15:docId w15:val="{AB15839A-2D45-41DF-A2E2-D50400D23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6</TotalTime>
  <Pages>1</Pages>
  <Words>22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2021-12-20T10:29:00Z</dcterms:created>
  <dcterms:modified xsi:type="dcterms:W3CDTF">2021-12-20T10:35:00Z</dcterms:modified>
</cp:coreProperties>
</file>