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CCBA5" w14:textId="77777777" w:rsidR="00A17E15" w:rsidRDefault="00A17E15" w:rsidP="00A17E15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SHARP</w:t>
      </w:r>
      <w:r>
        <w:rPr>
          <w:rFonts w:cs="Times New Roman"/>
          <w:szCs w:val="24"/>
        </w:rPr>
        <w:t xml:space="preserve"> 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fl.1483)</w:t>
      </w:r>
    </w:p>
    <w:p w14:paraId="179D68AA" w14:textId="77777777" w:rsidR="00A17E15" w:rsidRDefault="00A17E15" w:rsidP="00A17E15">
      <w:pPr>
        <w:pStyle w:val="NoSpacing"/>
        <w:jc w:val="both"/>
        <w:rPr>
          <w:rFonts w:cs="Times New Roman"/>
          <w:szCs w:val="24"/>
        </w:rPr>
      </w:pPr>
    </w:p>
    <w:p w14:paraId="0CC4EE92" w14:textId="77777777" w:rsidR="00A17E15" w:rsidRDefault="00A17E15" w:rsidP="00A17E15">
      <w:pPr>
        <w:pStyle w:val="NoSpacing"/>
        <w:jc w:val="both"/>
        <w:rPr>
          <w:rFonts w:cs="Times New Roman"/>
          <w:szCs w:val="24"/>
        </w:rPr>
      </w:pPr>
    </w:p>
    <w:p w14:paraId="7A00FBFA" w14:textId="77777777" w:rsidR="00A17E15" w:rsidRDefault="00A17E15" w:rsidP="00A17E15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1483</w:t>
      </w:r>
      <w:r>
        <w:rPr>
          <w:rFonts w:cs="Times New Roman"/>
          <w:szCs w:val="24"/>
        </w:rPr>
        <w:tab/>
        <w:t xml:space="preserve">He and Thomas Rote(q.v.) made a plaint of debt against Christoper </w:t>
      </w:r>
      <w:proofErr w:type="spellStart"/>
      <w:r>
        <w:rPr>
          <w:rFonts w:cs="Times New Roman"/>
          <w:szCs w:val="24"/>
        </w:rPr>
        <w:t>Claxston</w:t>
      </w:r>
      <w:proofErr w:type="spellEnd"/>
      <w:r>
        <w:rPr>
          <w:rFonts w:cs="Times New Roman"/>
          <w:szCs w:val="24"/>
        </w:rPr>
        <w:t>,</w:t>
      </w:r>
    </w:p>
    <w:p w14:paraId="12CF94B8" w14:textId="77777777" w:rsidR="00A17E15" w:rsidRDefault="00A17E15" w:rsidP="00A17E15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tailor(q.v.), John </w:t>
      </w:r>
      <w:proofErr w:type="spellStart"/>
      <w:r>
        <w:rPr>
          <w:rFonts w:cs="Times New Roman"/>
          <w:szCs w:val="24"/>
        </w:rPr>
        <w:t>Rogger</w:t>
      </w:r>
      <w:proofErr w:type="spellEnd"/>
      <w:r>
        <w:rPr>
          <w:rFonts w:cs="Times New Roman"/>
          <w:szCs w:val="24"/>
        </w:rPr>
        <w:t xml:space="preserve">, </w:t>
      </w:r>
      <w:proofErr w:type="gramStart"/>
      <w:r>
        <w:rPr>
          <w:rFonts w:cs="Times New Roman"/>
          <w:szCs w:val="24"/>
        </w:rPr>
        <w:t>shoe maker</w:t>
      </w:r>
      <w:proofErr w:type="gramEnd"/>
      <w:r>
        <w:rPr>
          <w:rFonts w:cs="Times New Roman"/>
          <w:szCs w:val="24"/>
        </w:rPr>
        <w:t>(q.v.), and Thomas Webbe, chaplain(q.v.),</w:t>
      </w:r>
    </w:p>
    <w:p w14:paraId="408903BA" w14:textId="77777777" w:rsidR="00A17E15" w:rsidRPr="002C6C4F" w:rsidRDefault="00A17E15" w:rsidP="00A17E15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all of Sittingbourne, Kent.</w:t>
      </w:r>
    </w:p>
    <w:p w14:paraId="6360C8D7" w14:textId="77777777" w:rsidR="00A17E15" w:rsidRDefault="00A17E15" w:rsidP="00A17E15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88755F">
          <w:rPr>
            <w:rStyle w:val="Hyperlink"/>
            <w:rFonts w:cs="Times New Roman"/>
            <w:szCs w:val="24"/>
          </w:rPr>
          <w:t xml:space="preserve">http://aalt.law.uh.edu/Indices/CP40Indices/CP40no883Pl.htm </w:t>
        </w:r>
      </w:hyperlink>
      <w:r>
        <w:rPr>
          <w:rFonts w:cs="Times New Roman"/>
          <w:szCs w:val="24"/>
        </w:rPr>
        <w:t xml:space="preserve">  )</w:t>
      </w:r>
    </w:p>
    <w:p w14:paraId="1305CAE2" w14:textId="77777777" w:rsidR="00A17E15" w:rsidRDefault="00A17E15" w:rsidP="00A17E15">
      <w:pPr>
        <w:pStyle w:val="NoSpacing"/>
        <w:jc w:val="both"/>
        <w:rPr>
          <w:rFonts w:cs="Times New Roman"/>
          <w:szCs w:val="24"/>
        </w:rPr>
      </w:pPr>
    </w:p>
    <w:p w14:paraId="6044ED5B" w14:textId="77777777" w:rsidR="00A17E15" w:rsidRDefault="00A17E15" w:rsidP="00A17E15">
      <w:pPr>
        <w:pStyle w:val="NoSpacing"/>
        <w:jc w:val="both"/>
        <w:rPr>
          <w:rFonts w:cs="Times New Roman"/>
          <w:szCs w:val="24"/>
        </w:rPr>
      </w:pPr>
    </w:p>
    <w:p w14:paraId="4F52B12C" w14:textId="77777777" w:rsidR="00A17E15" w:rsidRDefault="00A17E15" w:rsidP="00A17E15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30 December 2023</w:t>
      </w:r>
    </w:p>
    <w:p w14:paraId="39A75260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542895" w14:textId="77777777" w:rsidR="00A17E15" w:rsidRDefault="00A17E15" w:rsidP="009139A6">
      <w:r>
        <w:separator/>
      </w:r>
    </w:p>
  </w:endnote>
  <w:endnote w:type="continuationSeparator" w:id="0">
    <w:p w14:paraId="1BD52AAA" w14:textId="77777777" w:rsidR="00A17E15" w:rsidRDefault="00A17E1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4233F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F4153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042A9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095EB3" w14:textId="77777777" w:rsidR="00A17E15" w:rsidRDefault="00A17E15" w:rsidP="009139A6">
      <w:r>
        <w:separator/>
      </w:r>
    </w:p>
  </w:footnote>
  <w:footnote w:type="continuationSeparator" w:id="0">
    <w:p w14:paraId="3E91EA56" w14:textId="77777777" w:rsidR="00A17E15" w:rsidRDefault="00A17E1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B765D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4228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B80A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7E15"/>
    <w:rsid w:val="000666E0"/>
    <w:rsid w:val="002510B7"/>
    <w:rsid w:val="005C130B"/>
    <w:rsid w:val="00826F5C"/>
    <w:rsid w:val="009139A6"/>
    <w:rsid w:val="009448BB"/>
    <w:rsid w:val="00947624"/>
    <w:rsid w:val="00A17E15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335009"/>
  <w15:chartTrackingRefBased/>
  <w15:docId w15:val="{ED240326-14BA-4F36-A964-A8CC08DBA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A17E1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aalt.law.uh.edu/Indices/CP40Indices/CP40no883Pl.htm%2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58</Words>
  <Characters>332</Characters>
  <Application>Microsoft Office Word</Application>
  <DocSecurity>0</DocSecurity>
  <Lines>2</Lines>
  <Paragraphs>1</Paragraphs>
  <ScaleCrop>false</ScaleCrop>
  <Company/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2024-02-16T20:38:00Z</dcterms:created>
  <dcterms:modified xsi:type="dcterms:W3CDTF">2024-02-16T20:38:00Z</dcterms:modified>
</cp:coreProperties>
</file>