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ADF8C" w14:textId="77777777" w:rsidR="00B822B8" w:rsidRDefault="00B822B8" w:rsidP="00B822B8">
      <w:pPr>
        <w:pStyle w:val="NoSpacing"/>
      </w:pPr>
      <w:r>
        <w:rPr>
          <w:u w:val="single"/>
        </w:rPr>
        <w:t>Roger SHYRWYN</w:t>
      </w:r>
      <w:r>
        <w:t xml:space="preserve">      (fl.1481)</w:t>
      </w:r>
    </w:p>
    <w:p w14:paraId="58AEE722" w14:textId="77777777" w:rsidR="00B822B8" w:rsidRDefault="00B822B8" w:rsidP="00B822B8">
      <w:pPr>
        <w:pStyle w:val="NoSpacing"/>
      </w:pPr>
    </w:p>
    <w:p w14:paraId="48E5E50F" w14:textId="77777777" w:rsidR="00B822B8" w:rsidRDefault="00B822B8" w:rsidP="00B822B8">
      <w:pPr>
        <w:pStyle w:val="NoSpacing"/>
      </w:pPr>
    </w:p>
    <w:p w14:paraId="369144E5" w14:textId="77777777" w:rsidR="00B822B8" w:rsidRDefault="00B822B8" w:rsidP="00B822B8">
      <w:pPr>
        <w:pStyle w:val="NoSpacing"/>
      </w:pPr>
      <w:r>
        <w:t>16 Apr.1481</w:t>
      </w:r>
      <w:r>
        <w:tab/>
        <w:t>He was appointed to take empty pipes and barrels and carriage and other</w:t>
      </w:r>
    </w:p>
    <w:p w14:paraId="7E0CD3DD" w14:textId="77777777" w:rsidR="00B822B8" w:rsidRDefault="00B822B8" w:rsidP="00B822B8">
      <w:pPr>
        <w:pStyle w:val="NoSpacing"/>
      </w:pPr>
      <w:r>
        <w:tab/>
      </w:r>
      <w:r>
        <w:tab/>
      </w:r>
      <w:proofErr w:type="gramStart"/>
      <w:r>
        <w:t>necessaries</w:t>
      </w:r>
      <w:proofErr w:type="gramEnd"/>
      <w:r>
        <w:t xml:space="preserve"> for the same for the King’s voyage towards the north.</w:t>
      </w:r>
    </w:p>
    <w:p w14:paraId="4D28BAD9" w14:textId="77777777" w:rsidR="00B822B8" w:rsidRDefault="00B822B8" w:rsidP="00B822B8">
      <w:pPr>
        <w:pStyle w:val="NoSpacing"/>
      </w:pPr>
      <w:r>
        <w:tab/>
      </w:r>
      <w:r>
        <w:tab/>
        <w:t>(C.P.R.1476-85 p.250)</w:t>
      </w:r>
    </w:p>
    <w:p w14:paraId="2E94F086" w14:textId="77777777" w:rsidR="00B822B8" w:rsidRDefault="00B822B8" w:rsidP="00B822B8">
      <w:pPr>
        <w:pStyle w:val="NoSpacing"/>
      </w:pPr>
    </w:p>
    <w:p w14:paraId="22DC086B" w14:textId="77777777" w:rsidR="00B822B8" w:rsidRDefault="00B822B8" w:rsidP="00B822B8">
      <w:pPr>
        <w:pStyle w:val="NoSpacing"/>
      </w:pPr>
    </w:p>
    <w:p w14:paraId="6E3BAC23" w14:textId="77777777" w:rsidR="00B822B8" w:rsidRDefault="00B822B8" w:rsidP="00B822B8">
      <w:pPr>
        <w:pStyle w:val="NoSpacing"/>
      </w:pPr>
      <w:r>
        <w:t>3 August 2025</w:t>
      </w:r>
    </w:p>
    <w:p w14:paraId="697B9521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4FF26" w14:textId="77777777" w:rsidR="00B822B8" w:rsidRDefault="00B822B8" w:rsidP="009139A6">
      <w:r>
        <w:separator/>
      </w:r>
    </w:p>
  </w:endnote>
  <w:endnote w:type="continuationSeparator" w:id="0">
    <w:p w14:paraId="23BCEA8A" w14:textId="77777777" w:rsidR="00B822B8" w:rsidRDefault="00B822B8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0503E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90D83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28897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DA7A3" w14:textId="77777777" w:rsidR="00B822B8" w:rsidRDefault="00B822B8" w:rsidP="009139A6">
      <w:r>
        <w:separator/>
      </w:r>
    </w:p>
  </w:footnote>
  <w:footnote w:type="continuationSeparator" w:id="0">
    <w:p w14:paraId="6F482EF0" w14:textId="77777777" w:rsidR="00B822B8" w:rsidRDefault="00B822B8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D6ED6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74737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7BBA2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2B8"/>
    <w:rsid w:val="000666E0"/>
    <w:rsid w:val="000A2E7A"/>
    <w:rsid w:val="001307AC"/>
    <w:rsid w:val="00190DFA"/>
    <w:rsid w:val="002510B7"/>
    <w:rsid w:val="00270799"/>
    <w:rsid w:val="002737D5"/>
    <w:rsid w:val="00357E4A"/>
    <w:rsid w:val="0050418F"/>
    <w:rsid w:val="005C130B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822B8"/>
    <w:rsid w:val="00BA00AB"/>
    <w:rsid w:val="00C71834"/>
    <w:rsid w:val="00CB4ED9"/>
    <w:rsid w:val="00D72F1F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29E4B"/>
  <w15:chartTrackingRefBased/>
  <w15:docId w15:val="{EFCE6B6C-93F0-4A28-B402-02203B03F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0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2025-08-03T17:05:00Z</dcterms:created>
  <dcterms:modified xsi:type="dcterms:W3CDTF">2025-08-03T17:05:00Z</dcterms:modified>
</cp:coreProperties>
</file>